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bookmarkStart w:id="0" w:name="_GoBack"/>
    <w:bookmarkEnd w:id="0"/>
    <w:p w:rsidR="0073229E" w:rsidRDefault="0044305C" w:rsidP="005F4A64">
      <w:pPr>
        <w:jc w:val="center"/>
        <w:rPr>
          <w:b/>
          <w:noProof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1125855</wp:posOffset>
                </wp:positionH>
                <wp:positionV relativeFrom="page">
                  <wp:posOffset>1778000</wp:posOffset>
                </wp:positionV>
                <wp:extent cx="5739765" cy="431800"/>
                <wp:effectExtent l="1905" t="0" r="1905" b="0"/>
                <wp:wrapNone/>
                <wp:docPr id="4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9765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Pr="00080520" w:rsidRDefault="005F4A64" w:rsidP="0021138E">
                            <w:pPr>
                              <w:pStyle w:val="Masthead"/>
                              <w:pBdr>
                                <w:top w:val="single" w:sz="2" w:space="1" w:color="948A54"/>
                                <w:left w:val="single" w:sz="2" w:space="4" w:color="948A54"/>
                                <w:bottom w:val="single" w:sz="2" w:space="1" w:color="948A54"/>
                                <w:right w:val="single" w:sz="2" w:space="4" w:color="948A54"/>
                              </w:pBdr>
                              <w:rPr>
                                <w:color w:val="948A54"/>
                                <w:sz w:val="36"/>
                                <w:szCs w:val="36"/>
                              </w:rPr>
                            </w:pPr>
                            <w:r w:rsidRPr="00080520">
                              <w:rPr>
                                <w:color w:val="948A54"/>
                                <w:sz w:val="36"/>
                                <w:szCs w:val="36"/>
                              </w:rPr>
                              <w:t>Religious Education Newsletter</w:t>
                            </w:r>
                            <w:r w:rsidR="00080520" w:rsidRPr="00080520">
                              <w:rPr>
                                <w:color w:val="948A54"/>
                                <w:sz w:val="36"/>
                                <w:szCs w:val="36"/>
                              </w:rPr>
                              <w:t>-March</w:t>
                            </w:r>
                            <w:r w:rsidR="00514493">
                              <w:rPr>
                                <w:color w:val="948A5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80520" w:rsidRPr="00080520">
                              <w:rPr>
                                <w:color w:val="948A54"/>
                                <w:sz w:val="36"/>
                                <w:szCs w:val="36"/>
                              </w:rPr>
                              <w:t>2017</w:t>
                            </w:r>
                            <w:r w:rsidRPr="00080520">
                              <w:rPr>
                                <w:color w:val="948A54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88.65pt;margin-top:140pt;width:451.95pt;height:34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" filled="f" stroked="f" strokecolor="white">
                <v:textbox inset="0,0,0,0">
                  <w:txbxContent>
                    <w:p w:rsidR="005B7866" w:rsidRPr="00080520" w:rsidRDefault="005F4A64" w:rsidP="0021138E">
                      <w:pPr>
                        <w:pStyle w:val="Masthead"/>
                        <w:pBdr>
                          <w:top w:val="single" w:sz="2" w:space="1" w:color="948A54"/>
                          <w:left w:val="single" w:sz="2" w:space="4" w:color="948A54"/>
                          <w:bottom w:val="single" w:sz="2" w:space="1" w:color="948A54"/>
                          <w:right w:val="single" w:sz="2" w:space="4" w:color="948A54"/>
                        </w:pBdr>
                        <w:rPr>
                          <w:color w:val="948A54"/>
                          <w:sz w:val="36"/>
                          <w:szCs w:val="36"/>
                        </w:rPr>
                      </w:pPr>
                      <w:r w:rsidRPr="00080520">
                        <w:rPr>
                          <w:color w:val="948A54"/>
                          <w:sz w:val="36"/>
                          <w:szCs w:val="36"/>
                        </w:rPr>
                        <w:t>Religious Education Newsletter</w:t>
                      </w:r>
                      <w:r w:rsidR="00080520" w:rsidRPr="00080520">
                        <w:rPr>
                          <w:color w:val="948A54"/>
                          <w:sz w:val="36"/>
                          <w:szCs w:val="36"/>
                        </w:rPr>
                        <w:t>-March</w:t>
                      </w:r>
                      <w:r w:rsidR="00514493">
                        <w:rPr>
                          <w:color w:val="948A54"/>
                          <w:sz w:val="36"/>
                          <w:szCs w:val="36"/>
                        </w:rPr>
                        <w:t xml:space="preserve"> </w:t>
                      </w:r>
                      <w:r w:rsidR="00080520" w:rsidRPr="00080520">
                        <w:rPr>
                          <w:color w:val="948A54"/>
                          <w:sz w:val="36"/>
                          <w:szCs w:val="36"/>
                        </w:rPr>
                        <w:t>2017</w:t>
                      </w:r>
                      <w:r w:rsidRPr="00080520">
                        <w:rPr>
                          <w:color w:val="948A54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3992880</wp:posOffset>
                </wp:positionH>
                <wp:positionV relativeFrom="page">
                  <wp:posOffset>2596515</wp:posOffset>
                </wp:positionV>
                <wp:extent cx="2967355" cy="756285"/>
                <wp:effectExtent l="1905" t="0" r="2540" b="0"/>
                <wp:wrapNone/>
                <wp:docPr id="43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4493" w:rsidRDefault="00514493" w:rsidP="00514493">
                            <w:pPr>
                              <w:pStyle w:val="BodyText"/>
                            </w:pPr>
                            <w:r>
                              <w:t>Our VBS theme has changed to:</w:t>
                            </w:r>
                          </w:p>
                          <w:p w:rsidR="00514493" w:rsidRDefault="00514493" w:rsidP="00514493">
                            <w:pPr>
                              <w:pStyle w:val="NoSpacing"/>
                            </w:pPr>
                            <w:r>
                              <w:t xml:space="preserve">           “</w:t>
                            </w:r>
                            <w:r w:rsidRPr="00514493">
                              <w:t>Maker Fun Factory”</w:t>
                            </w:r>
                          </w:p>
                          <w:p w:rsidR="00514493" w:rsidRPr="00514493" w:rsidRDefault="00514493" w:rsidP="00514493">
                            <w:pPr>
                              <w:pStyle w:val="NoSpacing"/>
                              <w:jc w:val="center"/>
                            </w:pPr>
                            <w:r>
                              <w:t>“Created by God; Built for a Purpose!”</w:t>
                            </w:r>
                          </w:p>
                          <w:p w:rsidR="00514493" w:rsidRPr="00514493" w:rsidRDefault="00514493" w:rsidP="00514493">
                            <w:pPr>
                              <w:pStyle w:val="BodyText"/>
                            </w:pPr>
                          </w:p>
                          <w:p w:rsidR="00514493" w:rsidRDefault="00514493" w:rsidP="00514493">
                            <w:pPr>
                              <w:pStyle w:val="BodyText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27" type="#_x0000_t202" style="position:absolute;left:0;text-align:left;margin-left:314.4pt;margin-top:204.45pt;width:233.65pt;height:59.5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" filled="f" stroked="f">
                <v:textbox inset="0,0,0,0">
                  <w:txbxContent>
                    <w:p w:rsidR="00514493" w:rsidRDefault="00514493" w:rsidP="00514493">
                      <w:pPr>
                        <w:pStyle w:val="BodyText"/>
                      </w:pPr>
                      <w:r>
                        <w:t>Our VBS theme has changed to:</w:t>
                      </w:r>
                    </w:p>
                    <w:p w:rsidR="00514493" w:rsidRDefault="00514493" w:rsidP="00514493">
                      <w:pPr>
                        <w:pStyle w:val="NoSpacing"/>
                      </w:pPr>
                      <w:r>
                        <w:t xml:space="preserve">           “</w:t>
                      </w:r>
                      <w:r w:rsidRPr="00514493">
                        <w:t>Maker Fun Factory”</w:t>
                      </w:r>
                    </w:p>
                    <w:p w:rsidR="00514493" w:rsidRPr="00514493" w:rsidRDefault="00514493" w:rsidP="00514493">
                      <w:pPr>
                        <w:pStyle w:val="NoSpacing"/>
                        <w:jc w:val="center"/>
                      </w:pPr>
                      <w:r>
                        <w:t>“Created by God; Built for a Purpose!”</w:t>
                      </w:r>
                    </w:p>
                    <w:p w:rsidR="00514493" w:rsidRPr="00514493" w:rsidRDefault="00514493" w:rsidP="00514493">
                      <w:pPr>
                        <w:pStyle w:val="BodyText"/>
                      </w:pPr>
                    </w:p>
                    <w:p w:rsidR="00514493" w:rsidRDefault="00514493" w:rsidP="00514493">
                      <w:pPr>
                        <w:pStyle w:val="BodyText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2596515</wp:posOffset>
                </wp:positionV>
                <wp:extent cx="2971800" cy="2356485"/>
                <wp:effectExtent l="0" t="0" r="0" b="3810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356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:rsidR="00B20791" w:rsidRDefault="00B20791" w:rsidP="00B20791">
                            <w:pPr>
                              <w:pStyle w:val="NoSpacing"/>
                              <w:ind w:left="360"/>
                            </w:pPr>
                          </w:p>
                          <w:p w:rsidR="00B20791" w:rsidRDefault="00B20791" w:rsidP="00B20791">
                            <w:pPr>
                              <w:pStyle w:val="NoSpacing"/>
                              <w:ind w:left="360"/>
                              <w:rPr>
                                <w:vertAlign w:val="superscript"/>
                              </w:rPr>
                            </w:pPr>
                            <w:r>
                              <w:t>Ash Wednesday is next Wednesday, March 1</w:t>
                            </w:r>
                            <w:r w:rsidRPr="00B20791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</w:p>
                          <w:p w:rsidR="00B20791" w:rsidRPr="00B20791" w:rsidRDefault="00B20791" w:rsidP="00B20791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B20791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6:30am- Prayer Service</w:t>
                            </w:r>
                          </w:p>
                          <w:p w:rsidR="00B20791" w:rsidRDefault="00B20791" w:rsidP="00B20791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 w:rsidRPr="00B20791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8:45am- Mass</w:t>
                            </w:r>
                          </w:p>
                          <w:p w:rsidR="00B20791" w:rsidRDefault="00B20791" w:rsidP="00B20791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 xml:space="preserve">5:00pm- Prayer Service </w:t>
                            </w:r>
                          </w:p>
                          <w:p w:rsidR="00B20791" w:rsidRDefault="00B20791" w:rsidP="00B20791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 xml:space="preserve">7:30pm- Mass </w:t>
                            </w:r>
                          </w:p>
                          <w:p w:rsidR="00B20791" w:rsidRDefault="00B20791" w:rsidP="00B20791">
                            <w:pPr>
                              <w:pStyle w:val="NoSpacing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8:30pm- Spanish Mass</w:t>
                            </w:r>
                          </w:p>
                          <w:p w:rsidR="00B20791" w:rsidRDefault="00B20791" w:rsidP="00B20791">
                            <w:pPr>
                              <w:pStyle w:val="NoSpacing"/>
                              <w:ind w:left="1133"/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*Ashes will only be distributed during the above liste</w:t>
                            </w:r>
                            <w:r w:rsidR="005E1E8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 xml:space="preserve">d services, NOT </w:t>
                            </w:r>
                            <w:r w:rsidR="0044305C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 xml:space="preserve">in </w:t>
                            </w:r>
                            <w:r w:rsidR="005E1E8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 xml:space="preserve">between </w:t>
                            </w:r>
                          </w:p>
                          <w:p w:rsidR="005E1E87" w:rsidRPr="00B20791" w:rsidRDefault="00C91A2B" w:rsidP="00B20791">
                            <w:pPr>
                              <w:pStyle w:val="NoSpacing"/>
                              <w:ind w:left="1133"/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Services</w:t>
                            </w:r>
                            <w:r w:rsidR="005E1E87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 xml:space="preserve">. </w:t>
                            </w:r>
                          </w:p>
                          <w:p w:rsidR="00B20791" w:rsidRDefault="00B20791" w:rsidP="00B20791">
                            <w:pPr>
                              <w:pStyle w:val="NoSpacing"/>
                              <w:rPr>
                                <w:vertAlign w:val="superscript"/>
                              </w:rPr>
                            </w:pPr>
                          </w:p>
                          <w:p w:rsidR="00B20791" w:rsidRPr="00F6665B" w:rsidRDefault="00B20791" w:rsidP="005E1E87">
                            <w:pPr>
                              <w:pStyle w:val="NoSpacing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left:0;text-align:left;margin-left:54pt;margin-top:204.45pt;width:234pt;height:185.55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oU/sw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" filled="f" stroked="f">
                <v:textbox style="mso-next-textbox:#Text Box 287" inset="0,0,0,0">
                  <w:txbxContent>
                    <w:p w:rsidR="00B20791" w:rsidRDefault="00B20791" w:rsidP="00B20791">
                      <w:pPr>
                        <w:pStyle w:val="NoSpacing"/>
                        <w:ind w:left="360"/>
                      </w:pPr>
                    </w:p>
                    <w:p w:rsidR="00B20791" w:rsidRDefault="00B20791" w:rsidP="00B20791">
                      <w:pPr>
                        <w:pStyle w:val="NoSpacing"/>
                        <w:ind w:left="360"/>
                        <w:rPr>
                          <w:vertAlign w:val="superscript"/>
                        </w:rPr>
                      </w:pPr>
                      <w:r>
                        <w:t>Ash Wednesday is next Wednesday, March 1</w:t>
                      </w:r>
                      <w:r w:rsidRPr="00B20791">
                        <w:rPr>
                          <w:vertAlign w:val="superscript"/>
                        </w:rPr>
                        <w:t>st</w:t>
                      </w:r>
                      <w:r>
                        <w:rPr>
                          <w:vertAlign w:val="superscript"/>
                        </w:rPr>
                        <w:t xml:space="preserve"> </w:t>
                      </w:r>
                    </w:p>
                    <w:p w:rsidR="00B20791" w:rsidRPr="00B20791" w:rsidRDefault="00B20791" w:rsidP="00B20791">
                      <w:pPr>
                        <w:pStyle w:val="NoSpacing"/>
                        <w:numPr>
                          <w:ilvl w:val="0"/>
                          <w:numId w:val="17"/>
                        </w:numPr>
                        <w:rPr>
                          <w:b/>
                          <w:sz w:val="28"/>
                          <w:szCs w:val="28"/>
                          <w:vertAlign w:val="superscript"/>
                        </w:rPr>
                      </w:pPr>
                      <w:r w:rsidRPr="00B20791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6:30am- Prayer Service</w:t>
                      </w:r>
                    </w:p>
                    <w:p w:rsidR="00B20791" w:rsidRDefault="00B20791" w:rsidP="00B20791">
                      <w:pPr>
                        <w:pStyle w:val="NoSpacing"/>
                        <w:numPr>
                          <w:ilvl w:val="0"/>
                          <w:numId w:val="17"/>
                        </w:numPr>
                        <w:rPr>
                          <w:b/>
                          <w:sz w:val="28"/>
                          <w:szCs w:val="28"/>
                          <w:vertAlign w:val="superscript"/>
                        </w:rPr>
                      </w:pPr>
                      <w:r w:rsidRPr="00B20791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8:45am- Mass</w:t>
                      </w:r>
                    </w:p>
                    <w:p w:rsidR="00B20791" w:rsidRDefault="00B20791" w:rsidP="00B20791">
                      <w:pPr>
                        <w:pStyle w:val="NoSpacing"/>
                        <w:numPr>
                          <w:ilvl w:val="0"/>
                          <w:numId w:val="17"/>
                        </w:numPr>
                        <w:rPr>
                          <w:b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 xml:space="preserve">5:00pm- Prayer Service </w:t>
                      </w:r>
                    </w:p>
                    <w:p w:rsidR="00B20791" w:rsidRDefault="00B20791" w:rsidP="00B20791">
                      <w:pPr>
                        <w:pStyle w:val="NoSpacing"/>
                        <w:numPr>
                          <w:ilvl w:val="0"/>
                          <w:numId w:val="17"/>
                        </w:numPr>
                        <w:rPr>
                          <w:b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 xml:space="preserve">7:30pm- Mass </w:t>
                      </w:r>
                    </w:p>
                    <w:p w:rsidR="00B20791" w:rsidRDefault="00B20791" w:rsidP="00B20791">
                      <w:pPr>
                        <w:pStyle w:val="NoSpacing"/>
                        <w:numPr>
                          <w:ilvl w:val="0"/>
                          <w:numId w:val="17"/>
                        </w:numPr>
                        <w:rPr>
                          <w:b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8:30pm- Spanish Mass</w:t>
                      </w:r>
                    </w:p>
                    <w:p w:rsidR="00B20791" w:rsidRDefault="00B20791" w:rsidP="00B20791">
                      <w:pPr>
                        <w:pStyle w:val="NoSpacing"/>
                        <w:ind w:left="1133"/>
                        <w:rPr>
                          <w:b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*Ashes will only be distributed during the above liste</w:t>
                      </w:r>
                      <w:r w:rsidR="005E1E8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 xml:space="preserve">d services, NOT </w:t>
                      </w:r>
                      <w:r w:rsidR="0044305C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 xml:space="preserve">in </w:t>
                      </w:r>
                      <w:r w:rsidR="005E1E8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 xml:space="preserve">between </w:t>
                      </w:r>
                    </w:p>
                    <w:p w:rsidR="005E1E87" w:rsidRPr="00B20791" w:rsidRDefault="00C91A2B" w:rsidP="00B20791">
                      <w:pPr>
                        <w:pStyle w:val="NoSpacing"/>
                        <w:ind w:left="1133"/>
                        <w:rPr>
                          <w:b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>Services</w:t>
                      </w:r>
                      <w:r w:rsidR="005E1E87">
                        <w:rPr>
                          <w:b/>
                          <w:sz w:val="28"/>
                          <w:szCs w:val="28"/>
                          <w:vertAlign w:val="superscript"/>
                        </w:rPr>
                        <w:t xml:space="preserve">. </w:t>
                      </w:r>
                    </w:p>
                    <w:p w:rsidR="00B20791" w:rsidRDefault="00B20791" w:rsidP="00B20791">
                      <w:pPr>
                        <w:pStyle w:val="NoSpacing"/>
                        <w:rPr>
                          <w:vertAlign w:val="superscript"/>
                        </w:rPr>
                      </w:pPr>
                    </w:p>
                    <w:p w:rsidR="00B20791" w:rsidRPr="00F6665B" w:rsidRDefault="00B20791" w:rsidP="005E1E87">
                      <w:pPr>
                        <w:pStyle w:val="NoSpacing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2286000</wp:posOffset>
                </wp:positionV>
                <wp:extent cx="2599055" cy="318770"/>
                <wp:effectExtent l="0" t="0" r="0" b="0"/>
                <wp:wrapNone/>
                <wp:docPr id="4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9055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Pr="00B20791" w:rsidRDefault="00B20791" w:rsidP="005E1E87">
                            <w:pPr>
                              <w:pStyle w:val="Heading1"/>
                              <w:jc w:val="center"/>
                              <w:rPr>
                                <w:color w:val="948A54" w:themeColor="background2" w:themeShade="80"/>
                                <w:sz w:val="24"/>
                                <w:szCs w:val="24"/>
                              </w:rPr>
                            </w:pPr>
                            <w:r w:rsidRPr="00B20791">
                              <w:rPr>
                                <w:color w:val="948A54" w:themeColor="background2" w:themeShade="80"/>
                              </w:rPr>
                              <w:t>Ash Wednesday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54pt;margin-top:180pt;width:204.65pt;height:25.1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" filled="f" stroked="f">
                <v:textbox style="mso-fit-shape-to-text:t" inset="0,0,0,0">
                  <w:txbxContent>
                    <w:p w:rsidR="005B7866" w:rsidRPr="00B20791" w:rsidRDefault="00B20791" w:rsidP="005E1E87">
                      <w:pPr>
                        <w:pStyle w:val="Heading1"/>
                        <w:jc w:val="center"/>
                        <w:rPr>
                          <w:color w:val="948A54" w:themeColor="background2" w:themeShade="80"/>
                          <w:sz w:val="24"/>
                          <w:szCs w:val="24"/>
                        </w:rPr>
                      </w:pPr>
                      <w:r w:rsidRPr="00B20791">
                        <w:rPr>
                          <w:color w:val="948A54" w:themeColor="background2" w:themeShade="80"/>
                        </w:rPr>
                        <w:t>Ash Wednesday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15000" cy="897255"/>
            <wp:effectExtent l="0" t="0" r="0" b="0"/>
            <wp:docPr id="120" name="Picture 120" descr="https://gallery.mailchimp.com/12fe3355d4e563e32dc73fcef/images/7895c97e-05a9-4b3a-bfeb-3712205fe6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gallery.mailchimp.com/12fe3355d4e563e32dc73fcef/images/7895c97e-05a9-4b3a-bfeb-3712205fe6d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457200</wp:posOffset>
                </wp:positionV>
                <wp:extent cx="1485900" cy="152400"/>
                <wp:effectExtent l="0" t="0" r="0" b="0"/>
                <wp:wrapNone/>
                <wp:docPr id="4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4F56" w:rsidRPr="001B32F2" w:rsidRDefault="005B4F56" w:rsidP="005B4F56">
                            <w:pPr>
                              <w:pStyle w:val="SchoolAddres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30" type="#_x0000_t202" style="position:absolute;left:0;text-align:left;margin-left:6in;margin-top:36pt;width:117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3jvrwIAALM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" filled="f" stroked="f">
                <v:textbox inset="0,0,0,0">
                  <w:txbxContent>
                    <w:p w:rsidR="005B4F56" w:rsidRPr="001B32F2" w:rsidRDefault="005B4F56" w:rsidP="005B4F56">
                      <w:pPr>
                        <w:pStyle w:val="SchoolAddres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3992880</wp:posOffset>
                </wp:positionH>
                <wp:positionV relativeFrom="page">
                  <wp:posOffset>2286000</wp:posOffset>
                </wp:positionV>
                <wp:extent cx="2872740" cy="318770"/>
                <wp:effectExtent l="1905" t="0" r="1905" b="0"/>
                <wp:wrapNone/>
                <wp:docPr id="39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844" w:rsidRPr="005E1E87" w:rsidRDefault="00514493" w:rsidP="00647FE7">
                            <w:pPr>
                              <w:pStyle w:val="Heading1"/>
                              <w:rPr>
                                <w:color w:val="948A54" w:themeColor="background2" w:themeShade="80"/>
                              </w:rPr>
                            </w:pPr>
                            <w:r>
                              <w:rPr>
                                <w:color w:val="948A54" w:themeColor="background2" w:themeShade="80"/>
                              </w:rPr>
                              <w:t xml:space="preserve">VBS Theme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31" type="#_x0000_t202" style="position:absolute;left:0;text-align:left;margin-left:314.4pt;margin-top:180pt;width:226.2pt;height:25.1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" filled="f" stroked="f">
                <v:textbox style="mso-fit-shape-to-text:t" inset="0,0,0,0">
                  <w:txbxContent>
                    <w:p w:rsidR="00174844" w:rsidRPr="005E1E87" w:rsidRDefault="00514493" w:rsidP="00647FE7">
                      <w:pPr>
                        <w:pStyle w:val="Heading1"/>
                        <w:rPr>
                          <w:color w:val="948A54" w:themeColor="background2" w:themeShade="80"/>
                        </w:rPr>
                      </w:pPr>
                      <w:r>
                        <w:rPr>
                          <w:color w:val="948A54" w:themeColor="background2" w:themeShade="80"/>
                        </w:rPr>
                        <w:t xml:space="preserve">VBS Theme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5143500</wp:posOffset>
                </wp:positionV>
                <wp:extent cx="2663825" cy="4114800"/>
                <wp:effectExtent l="0" t="0" r="3810" b="635"/>
                <wp:wrapNone/>
                <wp:docPr id="38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411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877A4" w:rsidRPr="000877A4" w:rsidRDefault="0044305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7000" cy="4114800"/>
                                  <wp:effectExtent l="0" t="0" r="0" b="0"/>
                                  <wp:docPr id="121" name="Picture 121" descr="C:\Users\rec\Pictures\why-the-ash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1" descr="C:\Users\rec\Pictures\why-the-ash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411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32" type="#_x0000_t202" style="position:absolute;left:0;text-align:left;margin-left:63pt;margin-top:405pt;width:209.75pt;height:324pt;z-index:251674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" filled="f" stroked="f">
                <v:textbox style="mso-fit-shape-to-text:t" inset="0,0,0,0">
                  <w:txbxContent>
                    <w:p w:rsidR="000877A4" w:rsidRPr="000877A4" w:rsidRDefault="0044305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7000" cy="4114800"/>
                            <wp:effectExtent l="0" t="0" r="0" b="0"/>
                            <wp:docPr id="121" name="Picture 121" descr="C:\Users\rec\Pictures\why-the-ashe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1" descr="C:\Users\rec\Pictures\why-the-ashe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411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7200900</wp:posOffset>
                </wp:positionV>
                <wp:extent cx="2971800" cy="2057400"/>
                <wp:effectExtent l="0" t="0" r="0" b="0"/>
                <wp:wrapNone/>
                <wp:docPr id="37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3" seq="1"/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33" type="#_x0000_t202" style="position:absolute;left:0;text-align:left;margin-left:54pt;margin-top:567pt;width:234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" filled="f" stroked="f">
                <v:textbox style="mso-fit-shape-to-text:t"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36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4" type="#_x0000_t202" style="position:absolute;left:0;text-align:left;margin-left:200pt;margin-top:248pt;width:7.2pt;height:7.2pt;z-index:2516408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35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35" type="#_x0000_t202" style="position:absolute;left:0;text-align:left;margin-left:199.2pt;margin-top:519.8pt;width:7.2pt;height:7.2pt;z-index:2516418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3229E" w:rsidRPr="0073229E" w:rsidRDefault="0073229E" w:rsidP="0073229E"/>
    <w:p w:rsidR="0073229E" w:rsidRPr="0073229E" w:rsidRDefault="0073229E" w:rsidP="0073229E"/>
    <w:p w:rsidR="0073229E" w:rsidRPr="0073229E" w:rsidRDefault="0073229E" w:rsidP="0073229E"/>
    <w:p w:rsidR="0073229E" w:rsidRPr="0073229E" w:rsidRDefault="0073229E" w:rsidP="0073229E"/>
    <w:p w:rsidR="0073229E" w:rsidRPr="0073229E" w:rsidRDefault="0073229E" w:rsidP="0073229E"/>
    <w:p w:rsidR="0073229E" w:rsidRPr="0073229E" w:rsidRDefault="00C91A2B" w:rsidP="0073229E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5850812" wp14:editId="0B93955A">
                <wp:simplePos x="0" y="0"/>
                <wp:positionH relativeFrom="page">
                  <wp:posOffset>3987800</wp:posOffset>
                </wp:positionH>
                <wp:positionV relativeFrom="page">
                  <wp:posOffset>2604770</wp:posOffset>
                </wp:positionV>
                <wp:extent cx="2861310" cy="1177925"/>
                <wp:effectExtent l="0" t="0" r="15240" b="3175"/>
                <wp:wrapNone/>
                <wp:docPr id="2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1310" cy="117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35779" w:rsidRPr="00C91A2B" w:rsidRDefault="00C35779" w:rsidP="00514493">
                            <w:pPr>
                              <w:pStyle w:val="BodyText2"/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</w:p>
                          <w:p w:rsidR="00C35779" w:rsidRPr="00CA359C" w:rsidRDefault="00C35779" w:rsidP="00514493">
                            <w:pPr>
                              <w:pStyle w:val="BodyText2"/>
                              <w:shd w:val="clear" w:color="auto" w:fill="FFFFFF" w:themeFill="background1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6" type="#_x0000_t202" style="position:absolute;margin-left:314pt;margin-top:205.1pt;width:225.3pt;height:92.75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o04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" filled="f" stroked="f">
                <v:textbox inset="0,0,0,0">
                  <w:txbxContent>
                    <w:p w:rsidR="00C35779" w:rsidRPr="00C91A2B" w:rsidRDefault="00C35779" w:rsidP="00514493">
                      <w:pPr>
                        <w:pStyle w:val="BodyText2"/>
                        <w:shd w:val="clear" w:color="auto" w:fill="FFFFFF" w:themeFill="background1"/>
                        <w:rPr>
                          <w:b/>
                        </w:rPr>
                      </w:pPr>
                    </w:p>
                    <w:p w:rsidR="00C35779" w:rsidRPr="00CA359C" w:rsidRDefault="00C35779" w:rsidP="00514493">
                      <w:pPr>
                        <w:pStyle w:val="BodyText2"/>
                        <w:shd w:val="clear" w:color="auto" w:fill="FFFFFF" w:themeFill="background1"/>
                        <w:rPr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3229E" w:rsidRPr="0073229E" w:rsidRDefault="0073229E" w:rsidP="0073229E"/>
    <w:p w:rsidR="0073229E" w:rsidRPr="0073229E" w:rsidRDefault="0073229E" w:rsidP="0073229E"/>
    <w:p w:rsidR="0073229E" w:rsidRPr="0073229E" w:rsidRDefault="0044305C" w:rsidP="0073229E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97C3FD" wp14:editId="31469428">
                <wp:simplePos x="0" y="0"/>
                <wp:positionH relativeFrom="page">
                  <wp:posOffset>3992880</wp:posOffset>
                </wp:positionH>
                <wp:positionV relativeFrom="page">
                  <wp:posOffset>3352800</wp:posOffset>
                </wp:positionV>
                <wp:extent cx="2979420" cy="424815"/>
                <wp:effectExtent l="1905" t="0" r="0" b="3810"/>
                <wp:wrapNone/>
                <wp:docPr id="34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9420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87F" w:rsidRPr="0073229E" w:rsidRDefault="0073229E" w:rsidP="00080520">
                            <w:pPr>
                              <w:pStyle w:val="Heading1"/>
                              <w:rPr>
                                <w:color w:val="948A54" w:themeColor="background2" w:themeShade="80"/>
                              </w:rPr>
                            </w:pPr>
                            <w:r w:rsidRPr="0073229E">
                              <w:rPr>
                                <w:color w:val="948A54" w:themeColor="background2" w:themeShade="80"/>
                              </w:rPr>
                              <w:t>VBS Needs You!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36" type="#_x0000_t202" style="position:absolute;margin-left:314.4pt;margin-top:264pt;width:234.6pt;height:33.4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iZsg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" filled="f" stroked="f">
                <v:textbox inset="0,0,0,0">
                  <w:txbxContent>
                    <w:p w:rsidR="004C787F" w:rsidRPr="0073229E" w:rsidRDefault="0073229E" w:rsidP="00080520">
                      <w:pPr>
                        <w:pStyle w:val="Heading1"/>
                        <w:rPr>
                          <w:color w:val="948A54" w:themeColor="background2" w:themeShade="80"/>
                        </w:rPr>
                      </w:pPr>
                      <w:r w:rsidRPr="0073229E">
                        <w:rPr>
                          <w:color w:val="948A54" w:themeColor="background2" w:themeShade="80"/>
                        </w:rPr>
                        <w:t>VBS Needs You!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3229E" w:rsidRPr="0073229E" w:rsidRDefault="0073229E" w:rsidP="0073229E"/>
    <w:p w:rsidR="0073229E" w:rsidRPr="0073229E" w:rsidRDefault="0044305C" w:rsidP="0073229E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AE94CD" wp14:editId="738F673E">
                <wp:simplePos x="0" y="0"/>
                <wp:positionH relativeFrom="page">
                  <wp:posOffset>4000500</wp:posOffset>
                </wp:positionH>
                <wp:positionV relativeFrom="page">
                  <wp:posOffset>3869055</wp:posOffset>
                </wp:positionV>
                <wp:extent cx="2857500" cy="1228090"/>
                <wp:effectExtent l="0" t="1905" r="0" b="0"/>
                <wp:wrapNone/>
                <wp:docPr id="33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228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32E9" w:rsidRPr="007C32E9" w:rsidRDefault="001113D4" w:rsidP="007C32E9">
                            <w:pPr>
                              <w:pStyle w:val="NoSpacing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B331CB">
                              <w:rPr>
                                <w:sz w:val="20"/>
                              </w:rPr>
                              <w:t>We are in need of adult volunteers for VBS</w:t>
                            </w:r>
                            <w:r w:rsidR="007C32E9" w:rsidRPr="00B331CB">
                              <w:rPr>
                                <w:sz w:val="20"/>
                              </w:rPr>
                              <w:t xml:space="preserve">! Even </w:t>
                            </w:r>
                            <w:r w:rsidR="0021138E" w:rsidRPr="00B331CB">
                              <w:rPr>
                                <w:sz w:val="20"/>
                              </w:rPr>
                              <w:t>though it</w:t>
                            </w:r>
                            <w:r w:rsidR="007C32E9" w:rsidRPr="00B331CB">
                              <w:rPr>
                                <w:sz w:val="20"/>
                              </w:rPr>
                              <w:t xml:space="preserve"> is not until June we need to start planning! We will have VBS on June 19</w:t>
                            </w:r>
                            <w:r w:rsidR="007C32E9" w:rsidRPr="00B331CB">
                              <w:rPr>
                                <w:sz w:val="20"/>
                                <w:vertAlign w:val="superscript"/>
                              </w:rPr>
                              <w:t>th</w:t>
                            </w:r>
                            <w:r w:rsidR="007C32E9" w:rsidRPr="00B331CB">
                              <w:rPr>
                                <w:sz w:val="20"/>
                              </w:rPr>
                              <w:t xml:space="preserve"> -23</w:t>
                            </w:r>
                            <w:r w:rsidR="007C32E9" w:rsidRPr="00B331CB">
                              <w:rPr>
                                <w:sz w:val="20"/>
                                <w:vertAlign w:val="superscript"/>
                              </w:rPr>
                              <w:t>rd</w:t>
                            </w:r>
                            <w:r w:rsidR="007C32E9" w:rsidRPr="00B331CB">
                              <w:rPr>
                                <w:sz w:val="20"/>
                              </w:rPr>
                              <w:t>.  Many hands are needed to make this week possible for 160 kids!</w:t>
                            </w:r>
                            <w:r w:rsidR="0044305C">
                              <w:rPr>
                                <w:sz w:val="20"/>
                              </w:rPr>
                              <w:t xml:space="preserve"> Volunteer form on our website at </w:t>
                            </w:r>
                            <w:hyperlink r:id="rId11" w:history="1">
                              <w:r w:rsidR="0044305C" w:rsidRPr="0044305C">
                                <w:rPr>
                                  <w:rStyle w:val="Hyperlink"/>
                                  <w:sz w:val="20"/>
                                </w:rPr>
                                <w:t xml:space="preserve">stfrncis.org </w:t>
                              </w:r>
                            </w:hyperlink>
                            <w:r w:rsidR="007C32E9" w:rsidRPr="00B331CB">
                              <w:rPr>
                                <w:sz w:val="20"/>
                              </w:rPr>
                              <w:t xml:space="preserve"> </w:t>
                            </w:r>
                            <w:r w:rsidR="0044305C" w:rsidRPr="00B331CB">
                              <w:rPr>
                                <w:sz w:val="20"/>
                              </w:rPr>
                              <w:t>for</w:t>
                            </w:r>
                            <w:r w:rsidR="007C32E9" w:rsidRPr="00B331CB">
                              <w:rPr>
                                <w:sz w:val="20"/>
                              </w:rPr>
                              <w:t xml:space="preserve"> more information contact Sharon Gardner </w:t>
                            </w:r>
                            <w:hyperlink r:id="rId12" w:history="1">
                              <w:r w:rsidR="007C32E9" w:rsidRPr="007C32E9">
                                <w:rPr>
                                  <w:rStyle w:val="Hyperlink"/>
                                  <w:rFonts w:ascii="Verdana" w:hAnsi="Verdana"/>
                                  <w:sz w:val="20"/>
                                </w:rPr>
                                <w:t>gardners.vbs@gmail.com</w:t>
                              </w:r>
                            </w:hyperlink>
                          </w:p>
                          <w:p w:rsidR="00174844" w:rsidRDefault="00174844" w:rsidP="004C787F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2" o:spid="_x0000_s1038" type="#_x0000_t202" style="position:absolute;margin-left:315pt;margin-top:304.65pt;width:225pt;height:96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2iCtQIAALU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" filled="f" stroked="f">
                <v:textbox inset="0,0,0,0">
                  <w:txbxContent>
                    <w:p w:rsidR="007C32E9" w:rsidRPr="007C32E9" w:rsidRDefault="001113D4" w:rsidP="007C32E9">
                      <w:pPr>
                        <w:pStyle w:val="NoSpacing"/>
                        <w:rPr>
                          <w:rFonts w:ascii="Verdana" w:hAnsi="Verdana"/>
                          <w:sz w:val="20"/>
                        </w:rPr>
                      </w:pPr>
                      <w:r w:rsidRPr="00B331CB">
                        <w:rPr>
                          <w:sz w:val="20"/>
                        </w:rPr>
                        <w:t>We are in need of adult volunteers for VBS</w:t>
                      </w:r>
                      <w:r w:rsidR="007C32E9" w:rsidRPr="00B331CB">
                        <w:rPr>
                          <w:sz w:val="20"/>
                        </w:rPr>
                        <w:t xml:space="preserve">! Even </w:t>
                      </w:r>
                      <w:r w:rsidR="0021138E" w:rsidRPr="00B331CB">
                        <w:rPr>
                          <w:sz w:val="20"/>
                        </w:rPr>
                        <w:t>though it</w:t>
                      </w:r>
                      <w:r w:rsidR="007C32E9" w:rsidRPr="00B331CB">
                        <w:rPr>
                          <w:sz w:val="20"/>
                        </w:rPr>
                        <w:t xml:space="preserve"> is not until June we need to start planning! We will have VBS on June 19</w:t>
                      </w:r>
                      <w:r w:rsidR="007C32E9" w:rsidRPr="00B331CB">
                        <w:rPr>
                          <w:sz w:val="20"/>
                          <w:vertAlign w:val="superscript"/>
                        </w:rPr>
                        <w:t>th</w:t>
                      </w:r>
                      <w:r w:rsidR="007C32E9" w:rsidRPr="00B331CB">
                        <w:rPr>
                          <w:sz w:val="20"/>
                        </w:rPr>
                        <w:t xml:space="preserve"> -23</w:t>
                      </w:r>
                      <w:r w:rsidR="007C32E9" w:rsidRPr="00B331CB">
                        <w:rPr>
                          <w:sz w:val="20"/>
                          <w:vertAlign w:val="superscript"/>
                        </w:rPr>
                        <w:t>rd</w:t>
                      </w:r>
                      <w:r w:rsidR="007C32E9" w:rsidRPr="00B331CB">
                        <w:rPr>
                          <w:sz w:val="20"/>
                        </w:rPr>
                        <w:t>.  Many hands are needed to make this week possible for 160 kids!</w:t>
                      </w:r>
                      <w:r w:rsidR="0044305C">
                        <w:rPr>
                          <w:sz w:val="20"/>
                        </w:rPr>
                        <w:t xml:space="preserve"> Volunteer form on our website at </w:t>
                      </w:r>
                      <w:hyperlink r:id="rId13" w:history="1">
                        <w:r w:rsidR="0044305C" w:rsidRPr="0044305C">
                          <w:rPr>
                            <w:rStyle w:val="Hyperlink"/>
                            <w:sz w:val="20"/>
                          </w:rPr>
                          <w:t xml:space="preserve">stfrncis.org </w:t>
                        </w:r>
                      </w:hyperlink>
                      <w:r w:rsidR="007C32E9" w:rsidRPr="00B331CB">
                        <w:rPr>
                          <w:sz w:val="20"/>
                        </w:rPr>
                        <w:t xml:space="preserve"> </w:t>
                      </w:r>
                      <w:r w:rsidR="0044305C" w:rsidRPr="00B331CB">
                        <w:rPr>
                          <w:sz w:val="20"/>
                        </w:rPr>
                        <w:t>for</w:t>
                      </w:r>
                      <w:r w:rsidR="007C32E9" w:rsidRPr="00B331CB">
                        <w:rPr>
                          <w:sz w:val="20"/>
                        </w:rPr>
                        <w:t xml:space="preserve"> more information contact Sharon Gardner </w:t>
                      </w:r>
                      <w:hyperlink r:id="rId14" w:history="1">
                        <w:r w:rsidR="007C32E9" w:rsidRPr="007C32E9">
                          <w:rPr>
                            <w:rStyle w:val="Hyperlink"/>
                            <w:rFonts w:ascii="Verdana" w:hAnsi="Verdana"/>
                            <w:sz w:val="20"/>
                          </w:rPr>
                          <w:t>gardners.vbs@gmail.com</w:t>
                        </w:r>
                      </w:hyperlink>
                    </w:p>
                    <w:p w:rsidR="00174844" w:rsidRDefault="00174844" w:rsidP="004C787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73229E" w:rsidRDefault="0073229E" w:rsidP="005F4A64">
      <w:pPr>
        <w:jc w:val="center"/>
      </w:pPr>
    </w:p>
    <w:p w:rsidR="0073229E" w:rsidRDefault="0073229E" w:rsidP="005F4A64">
      <w:pPr>
        <w:jc w:val="center"/>
      </w:pPr>
    </w:p>
    <w:p w:rsidR="0073229E" w:rsidRDefault="0073229E" w:rsidP="0073229E"/>
    <w:p w:rsidR="00CA1414" w:rsidRPr="00CA1414" w:rsidRDefault="0044305C" w:rsidP="00C91A2B">
      <w:pPr>
        <w:jc w:val="center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4FACEB" wp14:editId="46A9B2D3">
                <wp:simplePos x="0" y="0"/>
                <wp:positionH relativeFrom="page">
                  <wp:posOffset>4004733</wp:posOffset>
                </wp:positionH>
                <wp:positionV relativeFrom="page">
                  <wp:posOffset>5723467</wp:posOffset>
                </wp:positionV>
                <wp:extent cx="2971800" cy="3793066"/>
                <wp:effectExtent l="0" t="0" r="0" b="17145"/>
                <wp:wrapNone/>
                <wp:docPr id="32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7930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3F51" w:rsidRDefault="007C32E9" w:rsidP="007C32E9">
                            <w:pPr>
                              <w:pStyle w:val="BodyText"/>
                            </w:pPr>
                            <w:r>
                              <w:t xml:space="preserve">***RE Calendar is also on the website at stfrncis.org/learn/welcome introduction </w:t>
                            </w:r>
                          </w:p>
                          <w:p w:rsidR="007C32E9" w:rsidRDefault="007C32E9" w:rsidP="007C32E9">
                            <w:pPr>
                              <w:pStyle w:val="NoSpacing"/>
                              <w:rPr>
                                <w:lang w:val="es-CR"/>
                              </w:rPr>
                            </w:pPr>
                            <w:r w:rsidRPr="00514493">
                              <w:rPr>
                                <w:lang w:val="es-CR"/>
                              </w:rPr>
                              <w:t>Mar 2</w:t>
                            </w:r>
                            <w:r w:rsidRPr="00514493">
                              <w:rPr>
                                <w:vertAlign w:val="superscript"/>
                                <w:lang w:val="es-CR"/>
                              </w:rPr>
                              <w:t>nd</w:t>
                            </w:r>
                            <w:r w:rsidRPr="00514493">
                              <w:rPr>
                                <w:lang w:val="es-CR"/>
                              </w:rPr>
                              <w:t xml:space="preserve"> – RE- Lenten Prayer Service </w:t>
                            </w:r>
                          </w:p>
                          <w:p w:rsidR="00911237" w:rsidRPr="00514493" w:rsidRDefault="003630AA" w:rsidP="007C32E9">
                            <w:pPr>
                              <w:pStyle w:val="NoSpacing"/>
                              <w:rPr>
                                <w:lang w:val="es-CR"/>
                              </w:rPr>
                            </w:pPr>
                            <w:r>
                              <w:rPr>
                                <w:lang w:val="es-CR"/>
                              </w:rPr>
                              <w:t xml:space="preserve">Mar 4th – </w:t>
                            </w:r>
                            <w:r w:rsidRPr="003630AA">
                              <w:t>First</w:t>
                            </w:r>
                            <w:r>
                              <w:rPr>
                                <w:lang w:val="es-CR"/>
                              </w:rPr>
                              <w:t xml:space="preserve"> </w:t>
                            </w:r>
                            <w:r w:rsidRPr="003630AA">
                              <w:t>Reconciliation</w:t>
                            </w:r>
                            <w:r>
                              <w:rPr>
                                <w:lang w:val="es-CR"/>
                              </w:rPr>
                              <w:t xml:space="preserve"> </w:t>
                            </w:r>
                          </w:p>
                          <w:p w:rsidR="007C32E9" w:rsidRDefault="007C32E9" w:rsidP="007C32E9">
                            <w:pPr>
                              <w:pStyle w:val="NoSpacing"/>
                            </w:pPr>
                            <w:r>
                              <w:t>Mar 5</w:t>
                            </w:r>
                            <w:r w:rsidRPr="007C32E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– RE- Lenten Prayer Service </w:t>
                            </w:r>
                          </w:p>
                          <w:p w:rsidR="007C32E9" w:rsidRDefault="007C32E9" w:rsidP="007C32E9">
                            <w:pPr>
                              <w:pStyle w:val="NoSpacing"/>
                            </w:pPr>
                            <w:r>
                              <w:t>Mar 9</w:t>
                            </w:r>
                            <w:r w:rsidRPr="007C32E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– RE </w:t>
                            </w:r>
                          </w:p>
                          <w:p w:rsidR="007C32E9" w:rsidRDefault="007C32E9" w:rsidP="007C32E9">
                            <w:pPr>
                              <w:pStyle w:val="NoSpacing"/>
                            </w:pPr>
                            <w:r>
                              <w:t>Mar 12</w:t>
                            </w:r>
                            <w:r w:rsidRPr="007C32E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- RE </w:t>
                            </w:r>
                          </w:p>
                          <w:p w:rsidR="007C32E9" w:rsidRDefault="007C32E9" w:rsidP="007C32E9">
                            <w:pPr>
                              <w:pStyle w:val="NoSpacing"/>
                            </w:pPr>
                            <w:r>
                              <w:t>Mar 16</w:t>
                            </w:r>
                            <w:r w:rsidRPr="007C32E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– RE </w:t>
                            </w:r>
                          </w:p>
                          <w:p w:rsidR="007C32E9" w:rsidRDefault="0021138E" w:rsidP="007C32E9">
                            <w:pPr>
                              <w:pStyle w:val="NoSpacing"/>
                            </w:pPr>
                            <w:r>
                              <w:t>Mar 19</w:t>
                            </w:r>
                            <w:r w:rsidRPr="0021138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- RE </w:t>
                            </w:r>
                          </w:p>
                          <w:p w:rsidR="0021138E" w:rsidRDefault="0021138E" w:rsidP="007C32E9">
                            <w:pPr>
                              <w:pStyle w:val="NoSpacing"/>
                            </w:pPr>
                            <w:r>
                              <w:t>Mar 19</w:t>
                            </w:r>
                            <w:r w:rsidRPr="0021138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- Special Olympics Basketball </w:t>
                            </w:r>
                          </w:p>
                          <w:p w:rsidR="0021138E" w:rsidRDefault="0021138E" w:rsidP="007C32E9">
                            <w:pPr>
                              <w:pStyle w:val="NoSpacing"/>
                            </w:pPr>
                            <w:r>
                              <w:t xml:space="preserve">Game- 2pm-5:15pm </w:t>
                            </w:r>
                          </w:p>
                          <w:p w:rsidR="0021138E" w:rsidRDefault="0021138E" w:rsidP="007C32E9">
                            <w:pPr>
                              <w:pStyle w:val="NoSpacing"/>
                            </w:pPr>
                            <w:r>
                              <w:t>Mar 23</w:t>
                            </w:r>
                            <w:r w:rsidRPr="0021138E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- RE </w:t>
                            </w:r>
                          </w:p>
                          <w:p w:rsidR="0021138E" w:rsidRDefault="0021138E" w:rsidP="007C32E9">
                            <w:pPr>
                              <w:pStyle w:val="NoSpacing"/>
                            </w:pPr>
                            <w:r>
                              <w:t>Mar 26</w:t>
                            </w:r>
                            <w:r w:rsidRPr="0021138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– RE </w:t>
                            </w:r>
                          </w:p>
                          <w:p w:rsidR="0021138E" w:rsidRDefault="0021138E" w:rsidP="007C32E9">
                            <w:pPr>
                              <w:pStyle w:val="NoSpacing"/>
                            </w:pPr>
                            <w:r>
                              <w:t>Mar 28</w:t>
                            </w:r>
                            <w:r w:rsidRPr="0021138E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– Family Faith Formation </w:t>
                            </w:r>
                            <w:r w:rsidR="00514493">
                              <w:t>Night (Lent</w:t>
                            </w:r>
                            <w:r w:rsidR="0044305C">
                              <w:t>) *</w:t>
                            </w:r>
                            <w:r w:rsidR="00514493">
                              <w:t>*</w:t>
                            </w:r>
                            <w:r>
                              <w:t>Sign up with sign up genius</w:t>
                            </w:r>
                            <w:r w:rsidR="00514493">
                              <w:t xml:space="preserve"> on website</w:t>
                            </w:r>
                            <w:r>
                              <w:t xml:space="preserve">, </w:t>
                            </w:r>
                            <w:r w:rsidR="00514493">
                              <w:t xml:space="preserve">email will go out with link </w:t>
                            </w:r>
                            <w:r>
                              <w:t xml:space="preserve">6:30pm-8:30pm, limited availability. </w:t>
                            </w:r>
                          </w:p>
                          <w:p w:rsidR="00B331CB" w:rsidRPr="00E95B22" w:rsidRDefault="00B331CB" w:rsidP="007C32E9">
                            <w:pPr>
                              <w:pStyle w:val="NoSpacing"/>
                              <w:rPr>
                                <w:color w:val="FF0000"/>
                                <w:u w:val="single"/>
                              </w:rPr>
                            </w:pPr>
                          </w:p>
                          <w:p w:rsidR="0021138E" w:rsidRPr="00E95B22" w:rsidRDefault="0021138E" w:rsidP="007C32E9">
                            <w:pPr>
                              <w:pStyle w:val="NoSpacing"/>
                              <w:rPr>
                                <w:color w:val="FF0000"/>
                                <w:u w:val="single"/>
                              </w:rPr>
                            </w:pPr>
                            <w:r w:rsidRPr="00E95B22">
                              <w:rPr>
                                <w:color w:val="FF0000"/>
                                <w:u w:val="single"/>
                              </w:rPr>
                              <w:t>****March 30</w:t>
                            </w:r>
                            <w:r w:rsidRPr="00E95B22">
                              <w:rPr>
                                <w:color w:val="FF0000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E95B22">
                              <w:rPr>
                                <w:color w:val="FF0000"/>
                                <w:u w:val="single"/>
                              </w:rPr>
                              <w:t xml:space="preserve"> RE for Thursday classes </w:t>
                            </w:r>
                          </w:p>
                          <w:p w:rsidR="007C32E9" w:rsidRPr="00F6665B" w:rsidRDefault="007C32E9" w:rsidP="007C32E9">
                            <w:pPr>
                              <w:pStyle w:val="NoSpacing"/>
                            </w:pPr>
                          </w:p>
                          <w:p w:rsidR="00BB757B" w:rsidRDefault="00BB757B" w:rsidP="0085298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39" type="#_x0000_t202" style="position:absolute;left:0;text-align:left;margin-left:315.35pt;margin-top:450.65pt;width:234pt;height:298.6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" filled="f" stroked="f">
                <v:textbox inset="0,0,0,0">
                  <w:txbxContent>
                    <w:p w:rsidR="00CC3F51" w:rsidRDefault="007C32E9" w:rsidP="007C32E9">
                      <w:pPr>
                        <w:pStyle w:val="BodyText"/>
                      </w:pPr>
                      <w:r>
                        <w:t xml:space="preserve">***RE Calendar is also on the website at stfrncis.org/learn/welcome introduction </w:t>
                      </w:r>
                    </w:p>
                    <w:p w:rsidR="007C32E9" w:rsidRDefault="007C32E9" w:rsidP="007C32E9">
                      <w:pPr>
                        <w:pStyle w:val="NoSpacing"/>
                        <w:rPr>
                          <w:lang w:val="es-CR"/>
                        </w:rPr>
                      </w:pPr>
                      <w:r w:rsidRPr="00514493">
                        <w:rPr>
                          <w:lang w:val="es-CR"/>
                        </w:rPr>
                        <w:t>Mar 2</w:t>
                      </w:r>
                      <w:r w:rsidRPr="00514493">
                        <w:rPr>
                          <w:vertAlign w:val="superscript"/>
                          <w:lang w:val="es-CR"/>
                        </w:rPr>
                        <w:t>nd</w:t>
                      </w:r>
                      <w:r w:rsidRPr="00514493">
                        <w:rPr>
                          <w:lang w:val="es-CR"/>
                        </w:rPr>
                        <w:t xml:space="preserve"> – RE- Lenten Prayer Service </w:t>
                      </w:r>
                    </w:p>
                    <w:p w:rsidR="00911237" w:rsidRPr="00514493" w:rsidRDefault="003630AA" w:rsidP="007C32E9">
                      <w:pPr>
                        <w:pStyle w:val="NoSpacing"/>
                        <w:rPr>
                          <w:lang w:val="es-CR"/>
                        </w:rPr>
                      </w:pPr>
                      <w:r>
                        <w:rPr>
                          <w:lang w:val="es-CR"/>
                        </w:rPr>
                        <w:t xml:space="preserve">Mar 4th – </w:t>
                      </w:r>
                      <w:r w:rsidRPr="003630AA">
                        <w:t>First</w:t>
                      </w:r>
                      <w:r>
                        <w:rPr>
                          <w:lang w:val="es-CR"/>
                        </w:rPr>
                        <w:t xml:space="preserve"> </w:t>
                      </w:r>
                      <w:r w:rsidRPr="003630AA">
                        <w:t>Reconciliation</w:t>
                      </w:r>
                      <w:r>
                        <w:rPr>
                          <w:lang w:val="es-CR"/>
                        </w:rPr>
                        <w:t xml:space="preserve"> </w:t>
                      </w:r>
                    </w:p>
                    <w:p w:rsidR="007C32E9" w:rsidRDefault="007C32E9" w:rsidP="007C32E9">
                      <w:pPr>
                        <w:pStyle w:val="NoSpacing"/>
                      </w:pPr>
                      <w:r>
                        <w:t>Mar 5</w:t>
                      </w:r>
                      <w:r w:rsidRPr="007C32E9">
                        <w:rPr>
                          <w:vertAlign w:val="superscript"/>
                        </w:rPr>
                        <w:t>th</w:t>
                      </w:r>
                      <w:r>
                        <w:t xml:space="preserve"> – RE- Lenten Prayer Service </w:t>
                      </w:r>
                    </w:p>
                    <w:p w:rsidR="007C32E9" w:rsidRDefault="007C32E9" w:rsidP="007C32E9">
                      <w:pPr>
                        <w:pStyle w:val="NoSpacing"/>
                      </w:pPr>
                      <w:r>
                        <w:t>Mar 9</w:t>
                      </w:r>
                      <w:r w:rsidRPr="007C32E9">
                        <w:rPr>
                          <w:vertAlign w:val="superscript"/>
                        </w:rPr>
                        <w:t>th</w:t>
                      </w:r>
                      <w:r>
                        <w:t xml:space="preserve"> – RE </w:t>
                      </w:r>
                    </w:p>
                    <w:p w:rsidR="007C32E9" w:rsidRDefault="007C32E9" w:rsidP="007C32E9">
                      <w:pPr>
                        <w:pStyle w:val="NoSpacing"/>
                      </w:pPr>
                      <w:r>
                        <w:t>Mar 12</w:t>
                      </w:r>
                      <w:r w:rsidRPr="007C32E9">
                        <w:rPr>
                          <w:vertAlign w:val="superscript"/>
                        </w:rPr>
                        <w:t>th</w:t>
                      </w:r>
                      <w:r>
                        <w:t xml:space="preserve">- RE </w:t>
                      </w:r>
                    </w:p>
                    <w:p w:rsidR="007C32E9" w:rsidRDefault="007C32E9" w:rsidP="007C32E9">
                      <w:pPr>
                        <w:pStyle w:val="NoSpacing"/>
                      </w:pPr>
                      <w:r>
                        <w:t>Mar 16</w:t>
                      </w:r>
                      <w:r w:rsidRPr="007C32E9">
                        <w:rPr>
                          <w:vertAlign w:val="superscript"/>
                        </w:rPr>
                        <w:t>th</w:t>
                      </w:r>
                      <w:r>
                        <w:t xml:space="preserve"> – RE </w:t>
                      </w:r>
                    </w:p>
                    <w:p w:rsidR="007C32E9" w:rsidRDefault="0021138E" w:rsidP="007C32E9">
                      <w:pPr>
                        <w:pStyle w:val="NoSpacing"/>
                      </w:pPr>
                      <w:r>
                        <w:t>Mar 19</w:t>
                      </w:r>
                      <w:r w:rsidRPr="0021138E">
                        <w:rPr>
                          <w:vertAlign w:val="superscript"/>
                        </w:rPr>
                        <w:t>th</w:t>
                      </w:r>
                      <w:r>
                        <w:t xml:space="preserve">- RE </w:t>
                      </w:r>
                    </w:p>
                    <w:p w:rsidR="0021138E" w:rsidRDefault="0021138E" w:rsidP="007C32E9">
                      <w:pPr>
                        <w:pStyle w:val="NoSpacing"/>
                      </w:pPr>
                      <w:r>
                        <w:t>Mar 19</w:t>
                      </w:r>
                      <w:r w:rsidRPr="0021138E">
                        <w:rPr>
                          <w:vertAlign w:val="superscript"/>
                        </w:rPr>
                        <w:t>th</w:t>
                      </w:r>
                      <w:r>
                        <w:t xml:space="preserve">- Special Olympics Basketball </w:t>
                      </w:r>
                    </w:p>
                    <w:p w:rsidR="0021138E" w:rsidRDefault="0021138E" w:rsidP="007C32E9">
                      <w:pPr>
                        <w:pStyle w:val="NoSpacing"/>
                      </w:pPr>
                      <w:r>
                        <w:t xml:space="preserve">Game- 2pm-5:15pm </w:t>
                      </w:r>
                    </w:p>
                    <w:p w:rsidR="0021138E" w:rsidRDefault="0021138E" w:rsidP="007C32E9">
                      <w:pPr>
                        <w:pStyle w:val="NoSpacing"/>
                      </w:pPr>
                      <w:r>
                        <w:t>Mar 23</w:t>
                      </w:r>
                      <w:r w:rsidRPr="0021138E">
                        <w:rPr>
                          <w:vertAlign w:val="superscript"/>
                        </w:rPr>
                        <w:t>rd</w:t>
                      </w:r>
                      <w:r>
                        <w:t xml:space="preserve">- RE </w:t>
                      </w:r>
                    </w:p>
                    <w:p w:rsidR="0021138E" w:rsidRDefault="0021138E" w:rsidP="007C32E9">
                      <w:pPr>
                        <w:pStyle w:val="NoSpacing"/>
                      </w:pPr>
                      <w:r>
                        <w:t>Mar 26</w:t>
                      </w:r>
                      <w:r w:rsidRPr="0021138E">
                        <w:rPr>
                          <w:vertAlign w:val="superscript"/>
                        </w:rPr>
                        <w:t>th</w:t>
                      </w:r>
                      <w:r>
                        <w:t xml:space="preserve"> – RE </w:t>
                      </w:r>
                    </w:p>
                    <w:p w:rsidR="0021138E" w:rsidRDefault="0021138E" w:rsidP="007C32E9">
                      <w:pPr>
                        <w:pStyle w:val="NoSpacing"/>
                      </w:pPr>
                      <w:r>
                        <w:t>Mar 28</w:t>
                      </w:r>
                      <w:r w:rsidRPr="0021138E">
                        <w:rPr>
                          <w:vertAlign w:val="superscript"/>
                        </w:rPr>
                        <w:t>th</w:t>
                      </w:r>
                      <w:r>
                        <w:t xml:space="preserve"> – Family Faith Formation </w:t>
                      </w:r>
                      <w:r w:rsidR="00514493">
                        <w:t>Night (Lent</w:t>
                      </w:r>
                      <w:r w:rsidR="0044305C">
                        <w:t>) *</w:t>
                      </w:r>
                      <w:r w:rsidR="00514493">
                        <w:t>*</w:t>
                      </w:r>
                      <w:r>
                        <w:t>Sign up with sign up genius</w:t>
                      </w:r>
                      <w:r w:rsidR="00514493">
                        <w:t xml:space="preserve"> on website</w:t>
                      </w:r>
                      <w:r>
                        <w:t xml:space="preserve">, </w:t>
                      </w:r>
                      <w:r w:rsidR="00514493">
                        <w:t xml:space="preserve">email will go out with link </w:t>
                      </w:r>
                      <w:r>
                        <w:t xml:space="preserve">6:30pm-8:30pm, limited availability. </w:t>
                      </w:r>
                    </w:p>
                    <w:p w:rsidR="00B331CB" w:rsidRPr="00E95B22" w:rsidRDefault="00B331CB" w:rsidP="007C32E9">
                      <w:pPr>
                        <w:pStyle w:val="NoSpacing"/>
                        <w:rPr>
                          <w:color w:val="FF0000"/>
                          <w:u w:val="single"/>
                        </w:rPr>
                      </w:pPr>
                    </w:p>
                    <w:p w:rsidR="0021138E" w:rsidRPr="00E95B22" w:rsidRDefault="0021138E" w:rsidP="007C32E9">
                      <w:pPr>
                        <w:pStyle w:val="NoSpacing"/>
                        <w:rPr>
                          <w:color w:val="FF0000"/>
                          <w:u w:val="single"/>
                        </w:rPr>
                      </w:pPr>
                      <w:r w:rsidRPr="00E95B22">
                        <w:rPr>
                          <w:color w:val="FF0000"/>
                          <w:u w:val="single"/>
                        </w:rPr>
                        <w:t>****March 30</w:t>
                      </w:r>
                      <w:r w:rsidRPr="00E95B22">
                        <w:rPr>
                          <w:color w:val="FF0000"/>
                          <w:u w:val="single"/>
                          <w:vertAlign w:val="superscript"/>
                        </w:rPr>
                        <w:t>th</w:t>
                      </w:r>
                      <w:r w:rsidRPr="00E95B22">
                        <w:rPr>
                          <w:color w:val="FF0000"/>
                          <w:u w:val="single"/>
                        </w:rPr>
                        <w:t xml:space="preserve"> RE for Thursday classes </w:t>
                      </w:r>
                    </w:p>
                    <w:p w:rsidR="007C32E9" w:rsidRPr="00F6665B" w:rsidRDefault="007C32E9" w:rsidP="007C32E9">
                      <w:pPr>
                        <w:pStyle w:val="NoSpacing"/>
                      </w:pPr>
                    </w:p>
                    <w:p w:rsidR="00BB757B" w:rsidRDefault="00BB757B" w:rsidP="00852988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3E2170" wp14:editId="2595CF42">
                <wp:simplePos x="0" y="0"/>
                <wp:positionH relativeFrom="page">
                  <wp:posOffset>4000500</wp:posOffset>
                </wp:positionH>
                <wp:positionV relativeFrom="page">
                  <wp:posOffset>5143500</wp:posOffset>
                </wp:positionV>
                <wp:extent cx="2971800" cy="410845"/>
                <wp:effectExtent l="0" t="0" r="0" b="0"/>
                <wp:wrapNone/>
                <wp:docPr id="31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57B" w:rsidRPr="007C32E9" w:rsidRDefault="007C32E9" w:rsidP="00080520">
                            <w:pPr>
                              <w:pStyle w:val="Heading1"/>
                              <w:rPr>
                                <w:color w:val="948A54" w:themeColor="background2" w:themeShade="80"/>
                              </w:rPr>
                            </w:pPr>
                            <w:r w:rsidRPr="007C32E9">
                              <w:rPr>
                                <w:color w:val="948A54" w:themeColor="background2" w:themeShade="80"/>
                              </w:rPr>
                              <w:t xml:space="preserve">RE Calendar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039" type="#_x0000_t202" style="position:absolute;left:0;text-align:left;margin-left:315pt;margin-top:405pt;width:234pt;height:32.3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36GtQIAALQ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" filled="f" stroked="f">
                <v:textbox inset="0,0,0,0">
                  <w:txbxContent>
                    <w:p w:rsidR="00BB757B" w:rsidRPr="007C32E9" w:rsidRDefault="007C32E9" w:rsidP="00080520">
                      <w:pPr>
                        <w:pStyle w:val="Heading1"/>
                        <w:rPr>
                          <w:color w:val="948A54" w:themeColor="background2" w:themeShade="80"/>
                        </w:rPr>
                      </w:pPr>
                      <w:r w:rsidRPr="007C32E9">
                        <w:rPr>
                          <w:color w:val="948A54" w:themeColor="background2" w:themeShade="80"/>
                        </w:rPr>
                        <w:t xml:space="preserve">RE Calendar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B7866" w:rsidRPr="0073229E"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3CDD55" wp14:editId="5D03F539">
                <wp:simplePos x="0" y="0"/>
                <wp:positionH relativeFrom="page">
                  <wp:posOffset>800100</wp:posOffset>
                </wp:positionH>
                <wp:positionV relativeFrom="page">
                  <wp:posOffset>6925310</wp:posOffset>
                </wp:positionV>
                <wp:extent cx="2857500" cy="247650"/>
                <wp:effectExtent l="0" t="635" r="0" b="0"/>
                <wp:wrapNone/>
                <wp:docPr id="30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55C" w:rsidRPr="00B60CF4" w:rsidRDefault="001A153B" w:rsidP="00D51B64">
                            <w:pPr>
                              <w:pStyle w:val="Heading2"/>
                              <w:jc w:val="center"/>
                              <w:rPr>
                                <w:color w:val="948A54" w:themeColor="background2" w:themeShade="80"/>
                              </w:rPr>
                            </w:pPr>
                            <w:r>
                              <w:rPr>
                                <w:color w:val="948A54" w:themeColor="background2" w:themeShade="80"/>
                              </w:rPr>
                              <w:t xml:space="preserve">Lenten Schedule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040" type="#_x0000_t202" style="position:absolute;left:0;text-align:left;margin-left:63pt;margin-top:545.3pt;width:2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" filled="f" fillcolor="#9cf" stroked="f" strokecolor="red">
                <v:textbox style="mso-fit-shape-to-text:t" inset="0,0,0,0">
                  <w:txbxContent>
                    <w:p w:rsidR="0094155C" w:rsidRPr="00B60CF4" w:rsidRDefault="001A153B" w:rsidP="00D51B64">
                      <w:pPr>
                        <w:pStyle w:val="Heading2"/>
                        <w:jc w:val="center"/>
                        <w:rPr>
                          <w:color w:val="948A54" w:themeColor="background2" w:themeShade="80"/>
                        </w:rPr>
                      </w:pPr>
                      <w:r>
                        <w:rPr>
                          <w:color w:val="948A54" w:themeColor="background2" w:themeShade="80"/>
                        </w:rPr>
                        <w:t xml:space="preserve">Lenten Schedule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BD1B46" wp14:editId="24CC1C3B">
                <wp:simplePos x="0" y="0"/>
                <wp:positionH relativeFrom="page">
                  <wp:posOffset>685800</wp:posOffset>
                </wp:positionH>
                <wp:positionV relativeFrom="page">
                  <wp:posOffset>1600200</wp:posOffset>
                </wp:positionV>
                <wp:extent cx="2971800" cy="1257300"/>
                <wp:effectExtent l="0" t="0" r="0" b="0"/>
                <wp:wrapNone/>
                <wp:docPr id="24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3F51" w:rsidRDefault="00CC3F5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42" type="#_x0000_t202" style="position:absolute;left:0;text-align:left;margin-left:54pt;margin-top:126pt;width:234pt;height:9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" filled="f" stroked="f">
                <v:textbox inset="0,0,0,0">
                  <w:txbxContent>
                    <w:p w:rsidR="00CC3F51" w:rsidRDefault="00CC3F51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563C811" wp14:editId="1FFF1CB4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3175" r="0" b="635"/>
                <wp:wrapNone/>
                <wp:docPr id="22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43" type="#_x0000_t202" style="position:absolute;left:0;text-align:left;margin-left:200pt;margin-top:97pt;width:7.2pt;height:7.2pt;z-index:2516428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6DsgIAALw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DdrI6DsgIAALw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8FCE7C8" wp14:editId="39549496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3810" b="3810"/>
                <wp:wrapNone/>
                <wp:docPr id="21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49" type="#_x0000_t202" style="position:absolute;left:0;text-align:left;margin-left:201pt;margin-top:351pt;width:7.2pt;height:7.2pt;z-index:2516439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N2vsgIAALw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M8s3a+yAgAAvA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CD5096B" wp14:editId="13D7404A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3175" r="3810" b="635"/>
                <wp:wrapNone/>
                <wp:docPr id="20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50" type="#_x0000_t202" style="position:absolute;left:0;text-align:left;margin-left:201pt;margin-top:604pt;width:7.2pt;height:7.2pt;z-index:2516449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3CA1872" wp14:editId="3B18A4C8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9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51" type="#_x0000_t202" style="position:absolute;left:0;text-align:left;margin-left:43pt;margin-top:98pt;width:7.2pt;height:7.2pt;z-index:25164595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mRDsgIAALw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B765E8E" wp14:editId="47163584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3175" r="0" b="635"/>
                <wp:wrapNone/>
                <wp:docPr id="18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52" type="#_x0000_t202" style="position:absolute;left:0;text-align:left;margin-left:43.2pt;margin-top:451pt;width:7.2pt;height:7.2pt;z-index:25164697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BSiu07sQIAALw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A0FF12E" wp14:editId="10A43E97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3810" r="0" b="0"/>
                <wp:wrapNone/>
                <wp:docPr id="17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53" type="#_x0000_t202" style="position:absolute;left:0;text-align:left;margin-left:200pt;margin-top:82.8pt;width:7.2pt;height:7.2pt;z-index:2516480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Obsg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801E846" wp14:editId="4C38687F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2540" t="3175" r="1270" b="635"/>
                <wp:wrapNone/>
                <wp:docPr id="16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54" type="#_x0000_t202" style="position:absolute;left:0;text-align:left;margin-left:198.2pt;margin-top:319pt;width:7.2pt;height:7.2pt;z-index:2516490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0DAA47" wp14:editId="464A2CFA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3175" t="0" r="635" b="3810"/>
                <wp:wrapNone/>
                <wp:docPr id="15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55" type="#_x0000_t202" style="position:absolute;left:0;text-align:left;margin-left:199pt;margin-top:546pt;width:7.2pt;height:7.2pt;z-index:25165004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AC3BBA" wp14:editId="387C1E4B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3175" t="0" r="635" b="0"/>
                <wp:wrapNone/>
                <wp:docPr id="14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56" type="#_x0000_t202" style="position:absolute;left:0;text-align:left;margin-left:43pt;margin-top:98pt;width:7.2pt;height:7.2pt;z-index:25165107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2NRsQIAALw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FR2NR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CA30747" wp14:editId="655AF513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2540" t="3810" r="1270" b="0"/>
                <wp:wrapNone/>
                <wp:docPr id="13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57" type="#_x0000_t202" style="position:absolute;left:0;text-align:left;margin-left:42.2pt;margin-top:436.8pt;width:7.2pt;height:7.2pt;z-index:2516520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N8rbBL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D78C246" wp14:editId="4CC1F89B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3175" r="0" b="635"/>
                <wp:wrapNone/>
                <wp:docPr id="12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58" type="#_x0000_t202" style="position:absolute;left:0;text-align:left;margin-left:200pt;margin-top:22pt;width:7.2pt;height:7.2pt;z-index:25165312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6B31D8" wp14:editId="5363F5A6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635" r="3810" b="3175"/>
                <wp:wrapNone/>
                <wp:docPr id="11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59" type="#_x0000_t202" style="position:absolute;left:0;text-align:left;margin-left:201pt;margin-top:213.8pt;width:7.2pt;height:7.2pt;z-index:25165414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l5m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AOGl5m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D3B467" wp14:editId="20BC97C1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3175" t="0" r="635" b="0"/>
                <wp:wrapNone/>
                <wp:docPr id="10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B7866" w:rsidRDefault="005B7866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60" type="#_x0000_t202" style="position:absolute;left:0;text-align:left;margin-left:202pt;margin-top:362pt;width:7.2pt;height:7.2pt;z-index:25165516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A1414" w:rsidRPr="00CA1414" w:rsidRDefault="0044305C" w:rsidP="00CA141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668020</wp:posOffset>
                </wp:positionH>
                <wp:positionV relativeFrom="page">
                  <wp:posOffset>1465580</wp:posOffset>
                </wp:positionV>
                <wp:extent cx="2857500" cy="2420620"/>
                <wp:effectExtent l="1270" t="0" r="0" b="2540"/>
                <wp:wrapNone/>
                <wp:docPr id="9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42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52988" w:rsidRDefault="00CA1414">
                            <w:r>
                              <w:t>Ash Wednesday is the sta</w:t>
                            </w:r>
                            <w:r w:rsidR="00B60CF4">
                              <w:t>rt of Lent. Child</w:t>
                            </w:r>
                            <w:r w:rsidR="001A153B">
                              <w:t>ren are not expected to fast from food</w:t>
                            </w:r>
                            <w:r w:rsidR="00B60CF4">
                              <w:t xml:space="preserve"> but they can fast from certain comforts to give to the poor.  Every year we support CRS Rice Bowl. This week your child will bring home </w:t>
                            </w:r>
                            <w:r w:rsidR="00B331CB">
                              <w:t>a rice bowl to fill during Lent, please</w:t>
                            </w:r>
                            <w:r w:rsidR="00B60CF4">
                              <w:t xml:space="preserve"> make it meaningful for them by making them earn the donation</w:t>
                            </w:r>
                            <w:r w:rsidR="00B331CB">
                              <w:t xml:space="preserve"> e</w:t>
                            </w:r>
                            <w:r w:rsidR="00B60CF4">
                              <w:t>ither by chores or by giving up a fast food meal, movie etc. Please return the rice bowls at the end of Lent to the RE Office. Many families across t</w:t>
                            </w:r>
                            <w:r w:rsidR="001A153B">
                              <w:t xml:space="preserve">he world benefit from this charity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061" type="#_x0000_t202" style="position:absolute;margin-left:52.6pt;margin-top:115.4pt;width:225pt;height:190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" filled="f" stroked="f">
                <v:textbox inset="0,0,0,0">
                  <w:txbxContent>
                    <w:p w:rsidR="00852988" w:rsidRDefault="00CA1414">
                      <w:r>
                        <w:t>Ash Wednesday is the sta</w:t>
                      </w:r>
                      <w:r w:rsidR="00B60CF4">
                        <w:t>rt of Lent. Child</w:t>
                      </w:r>
                      <w:r w:rsidR="001A153B">
                        <w:t>ren are not expected to fast from food</w:t>
                      </w:r>
                      <w:r w:rsidR="00B60CF4">
                        <w:t xml:space="preserve"> but they can fast from certain comforts to give to the poor.  Every year we support CRS Rice Bowl. This week your child will bring home </w:t>
                      </w:r>
                      <w:r w:rsidR="00B331CB">
                        <w:t>a rice bowl to fill during Lent, please</w:t>
                      </w:r>
                      <w:r w:rsidR="00B60CF4">
                        <w:t xml:space="preserve"> make it meaningful for them by making them earn the donation</w:t>
                      </w:r>
                      <w:r w:rsidR="00B331CB">
                        <w:t xml:space="preserve"> e</w:t>
                      </w:r>
                      <w:r w:rsidR="00B60CF4">
                        <w:t>ither by chores or by giving up a fast food meal, movie etc. Please return the rice bowls at the end of Lent to the RE Office. Many families across t</w:t>
                      </w:r>
                      <w:r w:rsidR="001A153B">
                        <w:t xml:space="preserve">he world benefit from this charity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A1414" w:rsidRPr="00C91A2B" w:rsidRDefault="00CA1414" w:rsidP="00CA1414">
      <w:pPr>
        <w:rPr>
          <w:rFonts w:ascii="Comic Sans MS" w:hAnsi="Comic Sans MS"/>
          <w:color w:val="948A54" w:themeColor="background2" w:themeShade="80"/>
        </w:rPr>
      </w:pPr>
    </w:p>
    <w:p w:rsidR="00CA1414" w:rsidRDefault="00C91A2B" w:rsidP="00CA1414">
      <w:pPr>
        <w:rPr>
          <w:rFonts w:ascii="Comic Sans MS" w:hAnsi="Comic Sans MS"/>
          <w:b/>
          <w:color w:val="948A54" w:themeColor="background2" w:themeShade="80"/>
        </w:rPr>
      </w:pPr>
      <w:r w:rsidRPr="00C91A2B">
        <w:rPr>
          <w:rFonts w:ascii="Comic Sans MS" w:hAnsi="Comic Sans MS"/>
          <w:b/>
          <w:color w:val="948A54" w:themeColor="background2" w:themeShade="80"/>
        </w:rPr>
        <w:t xml:space="preserve">Almsgiving </w:t>
      </w:r>
      <w:r>
        <w:rPr>
          <w:rFonts w:ascii="Comic Sans MS" w:hAnsi="Comic Sans MS"/>
          <w:b/>
          <w:color w:val="948A54" w:themeColor="background2" w:themeShade="80"/>
        </w:rPr>
        <w:t xml:space="preserve">                                            First Reconciliation </w:t>
      </w:r>
    </w:p>
    <w:p w:rsidR="00C91A2B" w:rsidRDefault="00C91A2B" w:rsidP="00CA1414">
      <w:pPr>
        <w:rPr>
          <w:rFonts w:ascii="Comic Sans MS" w:hAnsi="Comic Sans MS"/>
          <w:b/>
          <w:color w:val="948A54" w:themeColor="background2" w:themeShade="80"/>
        </w:rPr>
      </w:pPr>
      <w:r w:rsidRPr="00C91A2B">
        <w:rPr>
          <w:rFonts w:ascii="Comic Sans MS" w:hAnsi="Comic Sans MS"/>
          <w:b/>
          <w:noProof/>
          <w:color w:val="948A54" w:themeColor="background2" w:themeShade="8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editId="36B11C9B">
                <wp:simplePos x="0" y="0"/>
                <wp:positionH relativeFrom="column">
                  <wp:posOffset>3098800</wp:posOffset>
                </wp:positionH>
                <wp:positionV relativeFrom="paragraph">
                  <wp:posOffset>-847</wp:posOffset>
                </wp:positionV>
                <wp:extent cx="2523067" cy="1778000"/>
                <wp:effectExtent l="0" t="0" r="10795" b="127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067" cy="177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5B22" w:rsidRDefault="00E95B22">
                            <w:r>
                              <w:t>First Reconciliation for second graders and SPII is on Saturday, March 4</w:t>
                            </w:r>
                            <w:r w:rsidRPr="00E95B22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</w:t>
                            </w:r>
                          </w:p>
                          <w:p w:rsidR="00E95B22" w:rsidRDefault="00E95B22"/>
                          <w:p w:rsidR="00E95B22" w:rsidRDefault="00E95B22">
                            <w:r w:rsidRPr="00E95B22">
                              <w:rPr>
                                <w:b/>
                              </w:rPr>
                              <w:t>9AM-</w:t>
                            </w:r>
                            <w:r>
                              <w:t xml:space="preserve"> St. Francis School, Homeschool </w:t>
                            </w:r>
                          </w:p>
                          <w:p w:rsidR="00E95B22" w:rsidRDefault="00E95B22"/>
                          <w:p w:rsidR="00E95B22" w:rsidRDefault="00E95B22">
                            <w:r w:rsidRPr="00E95B22">
                              <w:rPr>
                                <w:b/>
                              </w:rPr>
                              <w:t>11:00AM</w:t>
                            </w:r>
                            <w:r>
                              <w:t>- Sunday 4PM RE</w:t>
                            </w:r>
                          </w:p>
                          <w:p w:rsidR="00C91A2B" w:rsidRDefault="00E95B22">
                            <w:r>
                              <w:t xml:space="preserve">Thursday RE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7" type="#_x0000_t202" style="position:absolute;margin-left:244pt;margin-top:-.05pt;width:198.65pt;height:14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">
                <v:textbox>
                  <w:txbxContent>
                    <w:p w:rsidR="00E95B22" w:rsidRDefault="00E95B22">
                      <w:r>
                        <w:t>First Reconciliation for second graders and SPII is on Saturday, March 4</w:t>
                      </w:r>
                      <w:r w:rsidRPr="00E95B22">
                        <w:rPr>
                          <w:vertAlign w:val="superscript"/>
                        </w:rPr>
                        <w:t>th</w:t>
                      </w:r>
                      <w:r>
                        <w:t xml:space="preserve"> </w:t>
                      </w:r>
                    </w:p>
                    <w:p w:rsidR="00E95B22" w:rsidRDefault="00E95B22"/>
                    <w:p w:rsidR="00E95B22" w:rsidRDefault="00E95B22">
                      <w:r w:rsidRPr="00E95B22">
                        <w:rPr>
                          <w:b/>
                        </w:rPr>
                        <w:t>9AM-</w:t>
                      </w:r>
                      <w:r>
                        <w:t xml:space="preserve"> St. Francis School, Homeschool </w:t>
                      </w:r>
                    </w:p>
                    <w:p w:rsidR="00E95B22" w:rsidRDefault="00E95B22"/>
                    <w:p w:rsidR="00E95B22" w:rsidRDefault="00E95B22">
                      <w:r w:rsidRPr="00E95B22">
                        <w:rPr>
                          <w:b/>
                        </w:rPr>
                        <w:t>11:00AM</w:t>
                      </w:r>
                      <w:r>
                        <w:t>- Sunday 4PM RE</w:t>
                      </w:r>
                    </w:p>
                    <w:p w:rsidR="00C91A2B" w:rsidRDefault="00E95B22">
                      <w:r>
                        <w:t xml:space="preserve">Thursday RE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color w:val="948A54" w:themeColor="background2" w:themeShade="80"/>
        </w:rPr>
        <w:t xml:space="preserve">                                                         </w:t>
      </w:r>
    </w:p>
    <w:p w:rsidR="00C91A2B" w:rsidRPr="00C91A2B" w:rsidRDefault="00C91A2B" w:rsidP="00CA1414">
      <w:pPr>
        <w:rPr>
          <w:rFonts w:ascii="Comic Sans MS" w:hAnsi="Comic Sans MS"/>
          <w:b/>
          <w:color w:val="948A54" w:themeColor="background2" w:themeShade="80"/>
        </w:rPr>
      </w:pPr>
    </w:p>
    <w:p w:rsidR="00CA1414" w:rsidRPr="00CA1414" w:rsidRDefault="00CA1414" w:rsidP="00CA1414"/>
    <w:p w:rsidR="00CA1414" w:rsidRPr="00CA1414" w:rsidRDefault="00CA1414" w:rsidP="00CA1414"/>
    <w:p w:rsidR="00CA1414" w:rsidRPr="00CA1414" w:rsidRDefault="00CA1414" w:rsidP="00CA1414"/>
    <w:p w:rsidR="00CA1414" w:rsidRPr="00CA1414" w:rsidRDefault="00CA1414" w:rsidP="00CA1414"/>
    <w:p w:rsidR="00CA1414" w:rsidRPr="00CA1414" w:rsidRDefault="00CA1414" w:rsidP="00CA1414"/>
    <w:p w:rsidR="00CA1414" w:rsidRPr="00CA1414" w:rsidRDefault="00CA1414" w:rsidP="00CA1414"/>
    <w:p w:rsidR="00CA1414" w:rsidRPr="00CA1414" w:rsidRDefault="00CA1414" w:rsidP="00CA1414"/>
    <w:p w:rsidR="00CA1414" w:rsidRPr="00CA1414" w:rsidRDefault="00CA1414" w:rsidP="00CA1414"/>
    <w:p w:rsidR="00CA1414" w:rsidRPr="00CA1414" w:rsidRDefault="00CA1414" w:rsidP="00CA1414"/>
    <w:p w:rsidR="00CA1414" w:rsidRPr="00CA1414" w:rsidRDefault="00CA1414" w:rsidP="00CA1414"/>
    <w:p w:rsidR="00CA1414" w:rsidRPr="00CA1414" w:rsidRDefault="00CA1414" w:rsidP="00CA1414"/>
    <w:p w:rsidR="00CA1414" w:rsidRPr="00CA1414" w:rsidRDefault="0044305C" w:rsidP="00CA141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3878580</wp:posOffset>
                </wp:positionH>
                <wp:positionV relativeFrom="page">
                  <wp:posOffset>3928745</wp:posOffset>
                </wp:positionV>
                <wp:extent cx="3093720" cy="300355"/>
                <wp:effectExtent l="1905" t="0" r="0" b="0"/>
                <wp:wrapNone/>
                <wp:docPr id="8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48A" w:rsidRPr="00514493" w:rsidRDefault="00AD148A" w:rsidP="00E95B22">
                            <w:pPr>
                              <w:pStyle w:val="Heading2"/>
                              <w:jc w:val="center"/>
                              <w:rPr>
                                <w:color w:val="948A54" w:themeColor="background2" w:themeShade="80"/>
                                <w:sz w:val="24"/>
                                <w:szCs w:val="24"/>
                              </w:rPr>
                            </w:pPr>
                            <w:r w:rsidRPr="00514493">
                              <w:rPr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>Upcoming Events</w:t>
                            </w:r>
                            <w:r w:rsidR="0021138E" w:rsidRPr="00514493">
                              <w:rPr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0520" w:rsidRPr="00514493">
                              <w:rPr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>for</w:t>
                            </w:r>
                            <w:r w:rsidR="00514493" w:rsidRPr="00514493">
                              <w:rPr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 xml:space="preserve"> March</w:t>
                            </w:r>
                            <w:r w:rsidR="0021138E" w:rsidRPr="00514493">
                              <w:rPr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80520" w:rsidRPr="00514493">
                              <w:rPr>
                                <w:color w:val="948A54" w:themeColor="background2" w:themeShade="80"/>
                                <w:sz w:val="24"/>
                                <w:szCs w:val="24"/>
                              </w:rPr>
                              <w:t>in Parish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2" o:spid="_x0000_s1058" type="#_x0000_t202" style="position:absolute;margin-left:305.4pt;margin-top:309.35pt;width:243.6pt;height:23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5ySsQIAALM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" filled="f" stroked="f">
                <v:textbox inset="0,0,0,0">
                  <w:txbxContent>
                    <w:p w:rsidR="00AD148A" w:rsidRPr="00514493" w:rsidRDefault="00AD148A" w:rsidP="00E95B22">
                      <w:pPr>
                        <w:pStyle w:val="Heading2"/>
                        <w:jc w:val="center"/>
                        <w:rPr>
                          <w:color w:val="948A54" w:themeColor="background2" w:themeShade="80"/>
                          <w:sz w:val="24"/>
                          <w:szCs w:val="24"/>
                        </w:rPr>
                      </w:pPr>
                      <w:r w:rsidRPr="00514493">
                        <w:rPr>
                          <w:color w:val="948A54" w:themeColor="background2" w:themeShade="80"/>
                          <w:sz w:val="24"/>
                          <w:szCs w:val="24"/>
                        </w:rPr>
                        <w:t>Upcoming Events</w:t>
                      </w:r>
                      <w:r w:rsidR="0021138E" w:rsidRPr="00514493">
                        <w:rPr>
                          <w:color w:val="948A54" w:themeColor="background2" w:themeShade="80"/>
                          <w:sz w:val="24"/>
                          <w:szCs w:val="24"/>
                        </w:rPr>
                        <w:t xml:space="preserve"> </w:t>
                      </w:r>
                      <w:r w:rsidR="00080520" w:rsidRPr="00514493">
                        <w:rPr>
                          <w:color w:val="948A54" w:themeColor="background2" w:themeShade="80"/>
                          <w:sz w:val="24"/>
                          <w:szCs w:val="24"/>
                        </w:rPr>
                        <w:t>for</w:t>
                      </w:r>
                      <w:r w:rsidR="00514493" w:rsidRPr="00514493">
                        <w:rPr>
                          <w:color w:val="948A54" w:themeColor="background2" w:themeShade="80"/>
                          <w:sz w:val="24"/>
                          <w:szCs w:val="24"/>
                        </w:rPr>
                        <w:t xml:space="preserve"> March</w:t>
                      </w:r>
                      <w:r w:rsidR="0021138E" w:rsidRPr="00514493">
                        <w:rPr>
                          <w:color w:val="948A54" w:themeColor="background2" w:themeShade="80"/>
                          <w:sz w:val="24"/>
                          <w:szCs w:val="24"/>
                        </w:rPr>
                        <w:t xml:space="preserve"> </w:t>
                      </w:r>
                      <w:r w:rsidR="00080520" w:rsidRPr="00514493">
                        <w:rPr>
                          <w:color w:val="948A54" w:themeColor="background2" w:themeShade="80"/>
                          <w:sz w:val="24"/>
                          <w:szCs w:val="24"/>
                        </w:rPr>
                        <w:t>in Parish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A1414" w:rsidRPr="00CA1414" w:rsidRDefault="0044305C" w:rsidP="00CA141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3987800</wp:posOffset>
                </wp:positionV>
                <wp:extent cx="2971800" cy="1032933"/>
                <wp:effectExtent l="0" t="0" r="0" b="15240"/>
                <wp:wrapNone/>
                <wp:docPr id="7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032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1B64" w:rsidRDefault="00B60CF4" w:rsidP="00D51B64">
                            <w:pPr>
                              <w:pStyle w:val="NoSpacing"/>
                            </w:pPr>
                            <w:r>
                              <w:t>As part of our Family Faith Formation Night on March 28</w:t>
                            </w:r>
                            <w:r w:rsidRPr="00B60CF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we will be making</w:t>
                            </w:r>
                          </w:p>
                          <w:p w:rsidR="00B60CF4" w:rsidRDefault="00B60CF4" w:rsidP="00D51B64">
                            <w:pPr>
                              <w:pStyle w:val="NoSpacing"/>
                            </w:pPr>
                            <w:r>
                              <w:t xml:space="preserve"> </w:t>
                            </w:r>
                            <w:r w:rsidR="00D51B64">
                              <w:t>“Love</w:t>
                            </w:r>
                            <w:r>
                              <w:t xml:space="preserve"> Packs” for the homeless. Please donate to this worthy cause. Complete list of items attached to this</w:t>
                            </w:r>
                            <w:r w:rsidR="00D51B64">
                              <w:t xml:space="preserve"> email. Thank you</w:t>
                            </w:r>
                          </w:p>
                          <w:p w:rsidR="00605769" w:rsidRPr="00605769" w:rsidRDefault="00B60CF4" w:rsidP="00B60CF4">
                            <w:pPr>
                              <w:pStyle w:val="NoSpacing"/>
                            </w:pPr>
                            <w:r>
                              <w:t xml:space="preserve"> </w:t>
                            </w:r>
                            <w:r w:rsidR="00AD148A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059" type="#_x0000_t202" style="position:absolute;margin-left:54pt;margin-top:314pt;width:234pt;height:81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rq5tAIAALQ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" filled="f" stroked="f">
                <v:textbox inset="0,0,0,0">
                  <w:txbxContent>
                    <w:p w:rsidR="00D51B64" w:rsidRDefault="00B60CF4" w:rsidP="00D51B64">
                      <w:pPr>
                        <w:pStyle w:val="NoSpacing"/>
                      </w:pPr>
                      <w:r>
                        <w:t>As part of our Family Faith Formation Night on March 28</w:t>
                      </w:r>
                      <w:r w:rsidRPr="00B60CF4">
                        <w:rPr>
                          <w:vertAlign w:val="superscript"/>
                        </w:rPr>
                        <w:t>th</w:t>
                      </w:r>
                      <w:r>
                        <w:t xml:space="preserve"> we will be making</w:t>
                      </w:r>
                    </w:p>
                    <w:p w:rsidR="00B60CF4" w:rsidRDefault="00B60CF4" w:rsidP="00D51B64">
                      <w:pPr>
                        <w:pStyle w:val="NoSpacing"/>
                      </w:pPr>
                      <w:r>
                        <w:t xml:space="preserve"> </w:t>
                      </w:r>
                      <w:r w:rsidR="00D51B64">
                        <w:t>“Love</w:t>
                      </w:r>
                      <w:r>
                        <w:t xml:space="preserve"> Packs” for the homeless. Please donate to this worthy cause. Complete list of items attached to this</w:t>
                      </w:r>
                      <w:r w:rsidR="00D51B64">
                        <w:t xml:space="preserve"> email. Thank you</w:t>
                      </w:r>
                    </w:p>
                    <w:p w:rsidR="00605769" w:rsidRPr="00605769" w:rsidRDefault="00B60CF4" w:rsidP="00B60CF4">
                      <w:pPr>
                        <w:pStyle w:val="NoSpacing"/>
                      </w:pPr>
                      <w:r>
                        <w:t xml:space="preserve"> </w:t>
                      </w:r>
                      <w:r w:rsidR="00AD148A"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A1414" w:rsidRPr="00CA1414" w:rsidRDefault="00CA1414" w:rsidP="00CA1414"/>
    <w:p w:rsidR="00CA1414" w:rsidRPr="00CA1414" w:rsidRDefault="0044305C" w:rsidP="00CA141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3878580</wp:posOffset>
                </wp:positionH>
                <wp:positionV relativeFrom="page">
                  <wp:posOffset>4451985</wp:posOffset>
                </wp:positionV>
                <wp:extent cx="3215640" cy="2346960"/>
                <wp:effectExtent l="20955" t="22860" r="20955" b="20955"/>
                <wp:wrapNone/>
                <wp:docPr id="6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2346960"/>
                        </a:xfrm>
                        <a:prstGeom prst="rect">
                          <a:avLst/>
                        </a:prstGeom>
                        <a:noFill/>
                        <a:ln w="28575" cap="rnd">
                          <a:solidFill>
                            <a:schemeClr val="bg2">
                              <a:lumMod val="25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CC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A1414" w:rsidRDefault="00CA1414" w:rsidP="00C35779">
                            <w:pPr>
                              <w:pStyle w:val="NoSpacing"/>
                            </w:pPr>
                          </w:p>
                          <w:p w:rsidR="00CA1414" w:rsidRDefault="00CA1414" w:rsidP="00C35779">
                            <w:pPr>
                              <w:pStyle w:val="NoSpacing"/>
                            </w:pPr>
                          </w:p>
                          <w:p w:rsidR="00C35779" w:rsidRDefault="00C35779" w:rsidP="00C35779">
                            <w:pPr>
                              <w:pStyle w:val="NoSpacing"/>
                            </w:pPr>
                            <w:r w:rsidRPr="00C35779">
                              <w:t>March 1</w:t>
                            </w:r>
                            <w:r w:rsidRPr="00C35779">
                              <w:rPr>
                                <w:vertAlign w:val="superscript"/>
                              </w:rPr>
                              <w:t>st</w:t>
                            </w:r>
                            <w:r w:rsidRPr="00C35779">
                              <w:t xml:space="preserve"> – Ash Wednesday </w:t>
                            </w:r>
                          </w:p>
                          <w:p w:rsidR="00C35779" w:rsidRDefault="00C35779" w:rsidP="00C35779">
                            <w:pPr>
                              <w:pStyle w:val="NoSpacing"/>
                            </w:pPr>
                            <w:r>
                              <w:t>March 2</w:t>
                            </w:r>
                            <w:r w:rsidRPr="00C35779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&amp; 5</w:t>
                            </w:r>
                            <w:r w:rsidRPr="00C3577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RE Lenten Prayer Service </w:t>
                            </w:r>
                          </w:p>
                          <w:p w:rsidR="00B331CB" w:rsidRDefault="00B331CB" w:rsidP="00C35779">
                            <w:pPr>
                              <w:pStyle w:val="NoSpacing"/>
                            </w:pPr>
                            <w:r>
                              <w:t>March 3</w:t>
                            </w:r>
                            <w:r w:rsidRPr="00B331CB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– Holy Hour after 8:45am Mass </w:t>
                            </w:r>
                          </w:p>
                          <w:p w:rsidR="00B331CB" w:rsidRDefault="00B331CB" w:rsidP="00C35779">
                            <w:pPr>
                              <w:pStyle w:val="NoSpacing"/>
                            </w:pPr>
                            <w:r>
                              <w:t>March 3</w:t>
                            </w:r>
                            <w:r w:rsidRPr="00B331CB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>- Soup and Stations begin- 6pm</w:t>
                            </w:r>
                          </w:p>
                          <w:p w:rsidR="00C35779" w:rsidRDefault="00C35779" w:rsidP="00C35779">
                            <w:pPr>
                              <w:pStyle w:val="NoSpacing"/>
                            </w:pPr>
                            <w:r>
                              <w:t>March 10</w:t>
                            </w:r>
                            <w:r w:rsidRPr="00C3577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&amp; 11</w:t>
                            </w:r>
                            <w:r w:rsidRPr="00C3577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– Men’s Cornerstone Retreat</w:t>
                            </w:r>
                          </w:p>
                          <w:p w:rsidR="00C35779" w:rsidRDefault="00C35779" w:rsidP="00C35779">
                            <w:pPr>
                              <w:pStyle w:val="NoSpacing"/>
                            </w:pPr>
                            <w:r>
                              <w:t>March 12</w:t>
                            </w:r>
                            <w:r w:rsidRPr="00C3577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-14</w:t>
                            </w:r>
                            <w:r w:rsidRPr="00C3577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– Lenten Parish Mission </w:t>
                            </w:r>
                          </w:p>
                          <w:p w:rsidR="00C35779" w:rsidRPr="001A153B" w:rsidRDefault="00C35779" w:rsidP="00C35779">
                            <w:pPr>
                              <w:pStyle w:val="NoSpacing"/>
                            </w:pPr>
                            <w:r w:rsidRPr="001A153B">
                              <w:t>March 19</w:t>
                            </w:r>
                            <w:r w:rsidRPr="001A153B">
                              <w:rPr>
                                <w:vertAlign w:val="superscript"/>
                              </w:rPr>
                              <w:t>th</w:t>
                            </w:r>
                            <w:r w:rsidRPr="001A153B">
                              <w:t xml:space="preserve"> – Special Olympics Basketball Game </w:t>
                            </w:r>
                          </w:p>
                          <w:p w:rsidR="00C35779" w:rsidRPr="001A153B" w:rsidRDefault="00C35779" w:rsidP="00C35779">
                            <w:pPr>
                              <w:pStyle w:val="NoSpacing"/>
                            </w:pPr>
                            <w:r w:rsidRPr="001A153B">
                              <w:t>March 24</w:t>
                            </w:r>
                            <w:r w:rsidRPr="001A153B">
                              <w:rPr>
                                <w:vertAlign w:val="superscript"/>
                              </w:rPr>
                              <w:t>th</w:t>
                            </w:r>
                            <w:r w:rsidRPr="001A153B">
                              <w:t>-25</w:t>
                            </w:r>
                            <w:r w:rsidRPr="001A153B">
                              <w:rPr>
                                <w:vertAlign w:val="superscript"/>
                              </w:rPr>
                              <w:t>th</w:t>
                            </w:r>
                            <w:r w:rsidRPr="001A153B">
                              <w:t>- Women’s Cornerstone Retreat</w:t>
                            </w:r>
                          </w:p>
                          <w:p w:rsidR="00C35779" w:rsidRPr="001A153B" w:rsidRDefault="00C35779" w:rsidP="00C35779">
                            <w:pPr>
                              <w:pStyle w:val="NoSpacing"/>
                            </w:pPr>
                            <w:r w:rsidRPr="001A153B">
                              <w:t>March 28</w:t>
                            </w:r>
                            <w:r w:rsidRPr="001A153B">
                              <w:rPr>
                                <w:vertAlign w:val="superscript"/>
                              </w:rPr>
                              <w:t>th</w:t>
                            </w:r>
                            <w:r w:rsidRPr="001A153B">
                              <w:t xml:space="preserve">- Family Faith Formation Night </w:t>
                            </w:r>
                          </w:p>
                          <w:p w:rsidR="00C35779" w:rsidRDefault="00C35779" w:rsidP="00C35779">
                            <w:pPr>
                              <w:pStyle w:val="NoSpacing"/>
                            </w:pPr>
                          </w:p>
                          <w:p w:rsidR="00C35779" w:rsidRDefault="00C35779" w:rsidP="00C35779">
                            <w:pPr>
                              <w:pStyle w:val="NoSpacing"/>
                            </w:pPr>
                          </w:p>
                          <w:p w:rsidR="00C35779" w:rsidRPr="00C35779" w:rsidRDefault="00C35779" w:rsidP="00C35779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064" type="#_x0000_t202" style="position:absolute;margin-left:305.4pt;margin-top:350.55pt;width:253.2pt;height:184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" filled="f" fillcolor="#9cf" strokecolor="#484329 [814]" strokeweight="2.25pt">
                <v:stroke dashstyle="1 1" endcap="round"/>
                <v:textbox inset="0,0,0,0">
                  <w:txbxContent>
                    <w:p w:rsidR="00CA1414" w:rsidRDefault="00CA1414" w:rsidP="00C35779">
                      <w:pPr>
                        <w:pStyle w:val="NoSpacing"/>
                      </w:pPr>
                    </w:p>
                    <w:p w:rsidR="00CA1414" w:rsidRDefault="00CA1414" w:rsidP="00C35779">
                      <w:pPr>
                        <w:pStyle w:val="NoSpacing"/>
                      </w:pPr>
                    </w:p>
                    <w:p w:rsidR="00C35779" w:rsidRDefault="00C35779" w:rsidP="00C35779">
                      <w:pPr>
                        <w:pStyle w:val="NoSpacing"/>
                      </w:pPr>
                      <w:r w:rsidRPr="00C35779">
                        <w:t>March 1</w:t>
                      </w:r>
                      <w:r w:rsidRPr="00C35779">
                        <w:rPr>
                          <w:vertAlign w:val="superscript"/>
                        </w:rPr>
                        <w:t>st</w:t>
                      </w:r>
                      <w:r w:rsidRPr="00C35779">
                        <w:t xml:space="preserve"> – Ash Wednesday </w:t>
                      </w:r>
                    </w:p>
                    <w:p w:rsidR="00C35779" w:rsidRDefault="00C35779" w:rsidP="00C35779">
                      <w:pPr>
                        <w:pStyle w:val="NoSpacing"/>
                      </w:pPr>
                      <w:r>
                        <w:t>March 2</w:t>
                      </w:r>
                      <w:r w:rsidRPr="00C35779">
                        <w:rPr>
                          <w:vertAlign w:val="superscript"/>
                        </w:rPr>
                        <w:t>nd</w:t>
                      </w:r>
                      <w:r>
                        <w:t xml:space="preserve"> &amp; 5</w:t>
                      </w:r>
                      <w:r w:rsidRPr="00C35779">
                        <w:rPr>
                          <w:vertAlign w:val="superscript"/>
                        </w:rPr>
                        <w:t>th</w:t>
                      </w:r>
                      <w:r>
                        <w:t xml:space="preserve"> RE Lenten Prayer Service </w:t>
                      </w:r>
                    </w:p>
                    <w:p w:rsidR="00B331CB" w:rsidRDefault="00B331CB" w:rsidP="00C35779">
                      <w:pPr>
                        <w:pStyle w:val="NoSpacing"/>
                      </w:pPr>
                      <w:r>
                        <w:t>March 3</w:t>
                      </w:r>
                      <w:r w:rsidRPr="00B331CB">
                        <w:rPr>
                          <w:vertAlign w:val="superscript"/>
                        </w:rPr>
                        <w:t>rd</w:t>
                      </w:r>
                      <w:r>
                        <w:t xml:space="preserve"> – Holy Hour after 8:45am Mass </w:t>
                      </w:r>
                    </w:p>
                    <w:p w:rsidR="00B331CB" w:rsidRDefault="00B331CB" w:rsidP="00C35779">
                      <w:pPr>
                        <w:pStyle w:val="NoSpacing"/>
                      </w:pPr>
                      <w:r>
                        <w:t>March 3</w:t>
                      </w:r>
                      <w:r w:rsidRPr="00B331CB">
                        <w:rPr>
                          <w:vertAlign w:val="superscript"/>
                        </w:rPr>
                        <w:t>rd</w:t>
                      </w:r>
                      <w:r>
                        <w:t>- Soup and Stations begin- 6pm</w:t>
                      </w:r>
                    </w:p>
                    <w:p w:rsidR="00C35779" w:rsidRDefault="00C35779" w:rsidP="00C35779">
                      <w:pPr>
                        <w:pStyle w:val="NoSpacing"/>
                      </w:pPr>
                      <w:r>
                        <w:t>March 10</w:t>
                      </w:r>
                      <w:r w:rsidRPr="00C35779">
                        <w:rPr>
                          <w:vertAlign w:val="superscript"/>
                        </w:rPr>
                        <w:t>th</w:t>
                      </w:r>
                      <w:r>
                        <w:t xml:space="preserve"> &amp; 11</w:t>
                      </w:r>
                      <w:r w:rsidRPr="00C35779">
                        <w:rPr>
                          <w:vertAlign w:val="superscript"/>
                        </w:rPr>
                        <w:t>th</w:t>
                      </w:r>
                      <w:r>
                        <w:t xml:space="preserve"> – Men’s Cornerstone Retreat</w:t>
                      </w:r>
                    </w:p>
                    <w:p w:rsidR="00C35779" w:rsidRDefault="00C35779" w:rsidP="00C35779">
                      <w:pPr>
                        <w:pStyle w:val="NoSpacing"/>
                      </w:pPr>
                      <w:r>
                        <w:t>March 12</w:t>
                      </w:r>
                      <w:r w:rsidRPr="00C35779">
                        <w:rPr>
                          <w:vertAlign w:val="superscript"/>
                        </w:rPr>
                        <w:t>th</w:t>
                      </w:r>
                      <w:r>
                        <w:t>-14</w:t>
                      </w:r>
                      <w:r w:rsidRPr="00C35779">
                        <w:rPr>
                          <w:vertAlign w:val="superscript"/>
                        </w:rPr>
                        <w:t>th</w:t>
                      </w:r>
                      <w:r>
                        <w:t xml:space="preserve"> – Lenten Parish Mission </w:t>
                      </w:r>
                    </w:p>
                    <w:p w:rsidR="00C35779" w:rsidRPr="001A153B" w:rsidRDefault="00C35779" w:rsidP="00C35779">
                      <w:pPr>
                        <w:pStyle w:val="NoSpacing"/>
                      </w:pPr>
                      <w:r w:rsidRPr="001A153B">
                        <w:t>March 19</w:t>
                      </w:r>
                      <w:r w:rsidRPr="001A153B">
                        <w:rPr>
                          <w:vertAlign w:val="superscript"/>
                        </w:rPr>
                        <w:t>th</w:t>
                      </w:r>
                      <w:r w:rsidRPr="001A153B">
                        <w:t xml:space="preserve"> – Special Olympics Basketball Game </w:t>
                      </w:r>
                    </w:p>
                    <w:p w:rsidR="00C35779" w:rsidRPr="001A153B" w:rsidRDefault="00C35779" w:rsidP="00C35779">
                      <w:pPr>
                        <w:pStyle w:val="NoSpacing"/>
                      </w:pPr>
                      <w:r w:rsidRPr="001A153B">
                        <w:t>March 24</w:t>
                      </w:r>
                      <w:r w:rsidRPr="001A153B">
                        <w:rPr>
                          <w:vertAlign w:val="superscript"/>
                        </w:rPr>
                        <w:t>th</w:t>
                      </w:r>
                      <w:r w:rsidRPr="001A153B">
                        <w:t>-25</w:t>
                      </w:r>
                      <w:r w:rsidRPr="001A153B">
                        <w:rPr>
                          <w:vertAlign w:val="superscript"/>
                        </w:rPr>
                        <w:t>th</w:t>
                      </w:r>
                      <w:r w:rsidRPr="001A153B">
                        <w:t>- Women’s Cornerstone Retreat</w:t>
                      </w:r>
                    </w:p>
                    <w:p w:rsidR="00C35779" w:rsidRPr="001A153B" w:rsidRDefault="00C35779" w:rsidP="00C35779">
                      <w:pPr>
                        <w:pStyle w:val="NoSpacing"/>
                      </w:pPr>
                      <w:r w:rsidRPr="001A153B">
                        <w:t>March 28</w:t>
                      </w:r>
                      <w:r w:rsidRPr="001A153B">
                        <w:rPr>
                          <w:vertAlign w:val="superscript"/>
                        </w:rPr>
                        <w:t>th</w:t>
                      </w:r>
                      <w:r w:rsidRPr="001A153B">
                        <w:t xml:space="preserve">- Family Faith Formation Night </w:t>
                      </w:r>
                    </w:p>
                    <w:p w:rsidR="00C35779" w:rsidRDefault="00C35779" w:rsidP="00C35779">
                      <w:pPr>
                        <w:pStyle w:val="NoSpacing"/>
                      </w:pPr>
                    </w:p>
                    <w:p w:rsidR="00C35779" w:rsidRDefault="00C35779" w:rsidP="00C35779">
                      <w:pPr>
                        <w:pStyle w:val="NoSpacing"/>
                      </w:pPr>
                    </w:p>
                    <w:p w:rsidR="00C35779" w:rsidRPr="00C35779" w:rsidRDefault="00C35779" w:rsidP="00C35779">
                      <w:pPr>
                        <w:pStyle w:val="NoSpacing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A1414" w:rsidRPr="00CA1414" w:rsidRDefault="00CA1414" w:rsidP="00CA1414"/>
    <w:p w:rsidR="00CA1414" w:rsidRDefault="00CA1414" w:rsidP="00CA1414"/>
    <w:p w:rsidR="00B60CF4" w:rsidRDefault="0044305C" w:rsidP="00CA1414">
      <w:pPr>
        <w:tabs>
          <w:tab w:val="left" w:pos="93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7269480</wp:posOffset>
                </wp:positionV>
                <wp:extent cx="2971800" cy="2306320"/>
                <wp:effectExtent l="0" t="1905" r="0" b="0"/>
                <wp:wrapNone/>
                <wp:docPr id="5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230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155C" w:rsidRPr="00B331CB" w:rsidRDefault="001A153B" w:rsidP="00B60CF4">
                            <w:pPr>
                              <w:pStyle w:val="List2"/>
                              <w:numPr>
                                <w:ilvl w:val="0"/>
                                <w:numId w:val="0"/>
                              </w:numPr>
                              <w:rPr>
                                <w:rFonts w:ascii="Trebuchet MS" w:hAnsi="Trebuchet MS"/>
                                <w:b/>
                                <w:szCs w:val="24"/>
                                <w:u w:val="single"/>
                              </w:rPr>
                            </w:pPr>
                            <w:r w:rsidRPr="00B331CB">
                              <w:rPr>
                                <w:rFonts w:ascii="Trebuchet MS" w:hAnsi="Trebuchet MS"/>
                                <w:b/>
                                <w:szCs w:val="24"/>
                                <w:u w:val="single"/>
                              </w:rPr>
                              <w:t xml:space="preserve">Confession Schedule: </w:t>
                            </w:r>
                          </w:p>
                          <w:p w:rsidR="001A153B" w:rsidRPr="001A153B" w:rsidRDefault="001A153B" w:rsidP="00B60CF4">
                            <w:pPr>
                              <w:pStyle w:val="List2"/>
                              <w:numPr>
                                <w:ilvl w:val="0"/>
                                <w:numId w:val="0"/>
                              </w:numPr>
                              <w:rPr>
                                <w:rFonts w:ascii="Trebuchet MS" w:hAnsi="Trebuchet MS"/>
                                <w:szCs w:val="24"/>
                              </w:rPr>
                            </w:pPr>
                            <w:r w:rsidRPr="001A153B">
                              <w:rPr>
                                <w:rFonts w:ascii="Trebuchet MS" w:hAnsi="Trebuchet MS"/>
                                <w:szCs w:val="24"/>
                              </w:rPr>
                              <w:t xml:space="preserve">Every Wednesday during Lent- 7:30PM-8:30PM </w:t>
                            </w:r>
                          </w:p>
                          <w:p w:rsidR="001A153B" w:rsidRPr="001A153B" w:rsidRDefault="001A153B" w:rsidP="00B60CF4">
                            <w:pPr>
                              <w:pStyle w:val="List2"/>
                              <w:numPr>
                                <w:ilvl w:val="0"/>
                                <w:numId w:val="0"/>
                              </w:numPr>
                              <w:pBdr>
                                <w:bottom w:val="single" w:sz="12" w:space="1" w:color="auto"/>
                              </w:pBdr>
                              <w:rPr>
                                <w:rFonts w:ascii="Trebuchet MS" w:hAnsi="Trebuchet MS"/>
                                <w:szCs w:val="24"/>
                              </w:rPr>
                            </w:pPr>
                            <w:r w:rsidRPr="001A153B">
                              <w:rPr>
                                <w:rFonts w:ascii="Trebuchet MS" w:hAnsi="Trebuchet MS"/>
                                <w:szCs w:val="24"/>
                              </w:rPr>
                              <w:t xml:space="preserve">Saturdays- 4:00PM-5:00PM </w:t>
                            </w:r>
                          </w:p>
                          <w:p w:rsidR="001A153B" w:rsidRPr="001A153B" w:rsidRDefault="001A153B" w:rsidP="00B60CF4">
                            <w:pPr>
                              <w:pStyle w:val="List2"/>
                              <w:numPr>
                                <w:ilvl w:val="0"/>
                                <w:numId w:val="0"/>
                              </w:numPr>
                              <w:rPr>
                                <w:rFonts w:ascii="Trebuchet MS" w:hAnsi="Trebuchet MS"/>
                                <w:szCs w:val="24"/>
                              </w:rPr>
                            </w:pPr>
                            <w:r w:rsidRPr="00B331CB">
                              <w:rPr>
                                <w:rFonts w:ascii="Trebuchet MS" w:hAnsi="Trebuchet MS"/>
                                <w:b/>
                                <w:szCs w:val="24"/>
                                <w:u w:val="single"/>
                              </w:rPr>
                              <w:t>Soup and Stations</w:t>
                            </w:r>
                            <w:r w:rsidRPr="001A153B">
                              <w:rPr>
                                <w:rFonts w:ascii="Trebuchet MS" w:hAnsi="Trebuchet MS"/>
                                <w:szCs w:val="24"/>
                              </w:rPr>
                              <w:t>- Every Friday starting March 3</w:t>
                            </w:r>
                            <w:r w:rsidRPr="001A153B">
                              <w:rPr>
                                <w:rFonts w:ascii="Trebuchet MS" w:hAnsi="Trebuchet MS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1A153B">
                              <w:rPr>
                                <w:rFonts w:ascii="Trebuchet MS" w:hAnsi="Trebuchet MS"/>
                                <w:szCs w:val="24"/>
                              </w:rPr>
                              <w:t xml:space="preserve"> </w:t>
                            </w:r>
                          </w:p>
                          <w:p w:rsidR="001A153B" w:rsidRPr="001A153B" w:rsidRDefault="001A153B" w:rsidP="00B60CF4">
                            <w:pPr>
                              <w:pStyle w:val="List2"/>
                              <w:numPr>
                                <w:ilvl w:val="0"/>
                                <w:numId w:val="0"/>
                              </w:numPr>
                              <w:rPr>
                                <w:rFonts w:ascii="Trebuchet MS" w:hAnsi="Trebuchet MS"/>
                                <w:szCs w:val="24"/>
                              </w:rPr>
                            </w:pPr>
                            <w:r w:rsidRPr="001A153B">
                              <w:rPr>
                                <w:rFonts w:ascii="Trebuchet MS" w:hAnsi="Trebuchet MS"/>
                                <w:szCs w:val="24"/>
                              </w:rPr>
                              <w:t xml:space="preserve">Soup in the Dining Facility at 6:00PM and </w:t>
                            </w:r>
                          </w:p>
                          <w:p w:rsidR="001A153B" w:rsidRPr="001A153B" w:rsidRDefault="001A153B" w:rsidP="00B60CF4">
                            <w:pPr>
                              <w:pStyle w:val="List2"/>
                              <w:numPr>
                                <w:ilvl w:val="0"/>
                                <w:numId w:val="0"/>
                              </w:numPr>
                              <w:pBdr>
                                <w:bottom w:val="single" w:sz="12" w:space="1" w:color="auto"/>
                              </w:pBdr>
                              <w:rPr>
                                <w:rFonts w:ascii="Trebuchet MS" w:hAnsi="Trebuchet MS"/>
                                <w:szCs w:val="24"/>
                              </w:rPr>
                            </w:pPr>
                            <w:r w:rsidRPr="001A153B">
                              <w:rPr>
                                <w:rFonts w:ascii="Trebuchet MS" w:hAnsi="Trebuchet MS"/>
                                <w:szCs w:val="24"/>
                              </w:rPr>
                              <w:t xml:space="preserve">Stations in the Church at 7:00PM </w:t>
                            </w:r>
                          </w:p>
                          <w:p w:rsidR="001A153B" w:rsidRPr="001A153B" w:rsidRDefault="001A153B" w:rsidP="00B60CF4">
                            <w:pPr>
                              <w:pStyle w:val="List2"/>
                              <w:numPr>
                                <w:ilvl w:val="0"/>
                                <w:numId w:val="0"/>
                              </w:numPr>
                              <w:rPr>
                                <w:rFonts w:ascii="Trebuchet MS" w:hAnsi="Trebuchet MS"/>
                                <w:szCs w:val="24"/>
                              </w:rPr>
                            </w:pPr>
                            <w:r w:rsidRPr="001A153B">
                              <w:rPr>
                                <w:rFonts w:ascii="Trebuchet MS" w:hAnsi="Trebuchet MS"/>
                                <w:szCs w:val="24"/>
                              </w:rPr>
                              <w:t>First Friday- March 3</w:t>
                            </w:r>
                            <w:r w:rsidRPr="001A153B">
                              <w:rPr>
                                <w:rFonts w:ascii="Trebuchet MS" w:hAnsi="Trebuchet MS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Pr="001A153B">
                              <w:rPr>
                                <w:rFonts w:ascii="Trebuchet MS" w:hAnsi="Trebuchet MS"/>
                                <w:szCs w:val="24"/>
                              </w:rPr>
                              <w:t xml:space="preserve"> </w:t>
                            </w:r>
                            <w:r w:rsidRPr="00B331CB">
                              <w:rPr>
                                <w:rFonts w:ascii="Trebuchet MS" w:hAnsi="Trebuchet MS"/>
                                <w:b/>
                                <w:szCs w:val="24"/>
                                <w:u w:val="single"/>
                              </w:rPr>
                              <w:t>Holy Hour</w:t>
                            </w:r>
                            <w:r w:rsidRPr="001A153B">
                              <w:rPr>
                                <w:rFonts w:ascii="Trebuchet MS" w:hAnsi="Trebuchet MS"/>
                                <w:szCs w:val="24"/>
                              </w:rPr>
                              <w:t xml:space="preserve"> after 8:45AM Mass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7" o:spid="_x0000_s1065" type="#_x0000_t202" style="position:absolute;margin-left:54pt;margin-top:572.4pt;width:234pt;height:181.6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T8tg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" filled="f" stroked="f" strokecolor="maroon">
                <v:textbox inset="0,0,0,0">
                  <w:txbxContent>
                    <w:p w:rsidR="0094155C" w:rsidRPr="00B331CB" w:rsidRDefault="001A153B" w:rsidP="00B60CF4">
                      <w:pPr>
                        <w:pStyle w:val="List2"/>
                        <w:numPr>
                          <w:ilvl w:val="0"/>
                          <w:numId w:val="0"/>
                        </w:numPr>
                        <w:rPr>
                          <w:rFonts w:ascii="Trebuchet MS" w:hAnsi="Trebuchet MS"/>
                          <w:b/>
                          <w:szCs w:val="24"/>
                          <w:u w:val="single"/>
                        </w:rPr>
                      </w:pPr>
                      <w:r w:rsidRPr="00B331CB">
                        <w:rPr>
                          <w:rFonts w:ascii="Trebuchet MS" w:hAnsi="Trebuchet MS"/>
                          <w:b/>
                          <w:szCs w:val="24"/>
                          <w:u w:val="single"/>
                        </w:rPr>
                        <w:t xml:space="preserve">Confession Schedule: </w:t>
                      </w:r>
                    </w:p>
                    <w:p w:rsidR="001A153B" w:rsidRPr="001A153B" w:rsidRDefault="001A153B" w:rsidP="00B60CF4">
                      <w:pPr>
                        <w:pStyle w:val="List2"/>
                        <w:numPr>
                          <w:ilvl w:val="0"/>
                          <w:numId w:val="0"/>
                        </w:numPr>
                        <w:rPr>
                          <w:rFonts w:ascii="Trebuchet MS" w:hAnsi="Trebuchet MS"/>
                          <w:szCs w:val="24"/>
                        </w:rPr>
                      </w:pPr>
                      <w:r w:rsidRPr="001A153B">
                        <w:rPr>
                          <w:rFonts w:ascii="Trebuchet MS" w:hAnsi="Trebuchet MS"/>
                          <w:szCs w:val="24"/>
                        </w:rPr>
                        <w:t xml:space="preserve">Every Wednesday during Lent- 7:30PM-8:30PM </w:t>
                      </w:r>
                    </w:p>
                    <w:p w:rsidR="001A153B" w:rsidRPr="001A153B" w:rsidRDefault="001A153B" w:rsidP="00B60CF4">
                      <w:pPr>
                        <w:pStyle w:val="List2"/>
                        <w:numPr>
                          <w:ilvl w:val="0"/>
                          <w:numId w:val="0"/>
                        </w:numPr>
                        <w:pBdr>
                          <w:bottom w:val="single" w:sz="12" w:space="1" w:color="auto"/>
                        </w:pBdr>
                        <w:rPr>
                          <w:rFonts w:ascii="Trebuchet MS" w:hAnsi="Trebuchet MS"/>
                          <w:szCs w:val="24"/>
                        </w:rPr>
                      </w:pPr>
                      <w:r w:rsidRPr="001A153B">
                        <w:rPr>
                          <w:rFonts w:ascii="Trebuchet MS" w:hAnsi="Trebuchet MS"/>
                          <w:szCs w:val="24"/>
                        </w:rPr>
                        <w:t xml:space="preserve">Saturdays- 4:00PM-5:00PM </w:t>
                      </w:r>
                    </w:p>
                    <w:p w:rsidR="001A153B" w:rsidRPr="001A153B" w:rsidRDefault="001A153B" w:rsidP="00B60CF4">
                      <w:pPr>
                        <w:pStyle w:val="List2"/>
                        <w:numPr>
                          <w:ilvl w:val="0"/>
                          <w:numId w:val="0"/>
                        </w:numPr>
                        <w:rPr>
                          <w:rFonts w:ascii="Trebuchet MS" w:hAnsi="Trebuchet MS"/>
                          <w:szCs w:val="24"/>
                        </w:rPr>
                      </w:pPr>
                      <w:r w:rsidRPr="00B331CB">
                        <w:rPr>
                          <w:rFonts w:ascii="Trebuchet MS" w:hAnsi="Trebuchet MS"/>
                          <w:b/>
                          <w:szCs w:val="24"/>
                          <w:u w:val="single"/>
                        </w:rPr>
                        <w:t>Soup and Stations</w:t>
                      </w:r>
                      <w:r w:rsidRPr="001A153B">
                        <w:rPr>
                          <w:rFonts w:ascii="Trebuchet MS" w:hAnsi="Trebuchet MS"/>
                          <w:szCs w:val="24"/>
                        </w:rPr>
                        <w:t>- Every Friday starting March 3</w:t>
                      </w:r>
                      <w:r w:rsidRPr="001A153B">
                        <w:rPr>
                          <w:rFonts w:ascii="Trebuchet MS" w:hAnsi="Trebuchet MS"/>
                          <w:szCs w:val="24"/>
                          <w:vertAlign w:val="superscript"/>
                        </w:rPr>
                        <w:t>rd</w:t>
                      </w:r>
                      <w:r w:rsidRPr="001A153B">
                        <w:rPr>
                          <w:rFonts w:ascii="Trebuchet MS" w:hAnsi="Trebuchet MS"/>
                          <w:szCs w:val="24"/>
                        </w:rPr>
                        <w:t xml:space="preserve"> </w:t>
                      </w:r>
                    </w:p>
                    <w:p w:rsidR="001A153B" w:rsidRPr="001A153B" w:rsidRDefault="001A153B" w:rsidP="00B60CF4">
                      <w:pPr>
                        <w:pStyle w:val="List2"/>
                        <w:numPr>
                          <w:ilvl w:val="0"/>
                          <w:numId w:val="0"/>
                        </w:numPr>
                        <w:rPr>
                          <w:rFonts w:ascii="Trebuchet MS" w:hAnsi="Trebuchet MS"/>
                          <w:szCs w:val="24"/>
                        </w:rPr>
                      </w:pPr>
                      <w:r w:rsidRPr="001A153B">
                        <w:rPr>
                          <w:rFonts w:ascii="Trebuchet MS" w:hAnsi="Trebuchet MS"/>
                          <w:szCs w:val="24"/>
                        </w:rPr>
                        <w:t xml:space="preserve">Soup in the Dining Facility at 6:00PM and </w:t>
                      </w:r>
                    </w:p>
                    <w:p w:rsidR="001A153B" w:rsidRPr="001A153B" w:rsidRDefault="001A153B" w:rsidP="00B60CF4">
                      <w:pPr>
                        <w:pStyle w:val="List2"/>
                        <w:numPr>
                          <w:ilvl w:val="0"/>
                          <w:numId w:val="0"/>
                        </w:numPr>
                        <w:pBdr>
                          <w:bottom w:val="single" w:sz="12" w:space="1" w:color="auto"/>
                        </w:pBdr>
                        <w:rPr>
                          <w:rFonts w:ascii="Trebuchet MS" w:hAnsi="Trebuchet MS"/>
                          <w:szCs w:val="24"/>
                        </w:rPr>
                      </w:pPr>
                      <w:r w:rsidRPr="001A153B">
                        <w:rPr>
                          <w:rFonts w:ascii="Trebuchet MS" w:hAnsi="Trebuchet MS"/>
                          <w:szCs w:val="24"/>
                        </w:rPr>
                        <w:t xml:space="preserve">Stations in the Church at 7:00PM </w:t>
                      </w:r>
                    </w:p>
                    <w:p w:rsidR="001A153B" w:rsidRPr="001A153B" w:rsidRDefault="001A153B" w:rsidP="00B60CF4">
                      <w:pPr>
                        <w:pStyle w:val="List2"/>
                        <w:numPr>
                          <w:ilvl w:val="0"/>
                          <w:numId w:val="0"/>
                        </w:numPr>
                        <w:rPr>
                          <w:rFonts w:ascii="Trebuchet MS" w:hAnsi="Trebuchet MS"/>
                          <w:szCs w:val="24"/>
                        </w:rPr>
                      </w:pPr>
                      <w:r w:rsidRPr="001A153B">
                        <w:rPr>
                          <w:rFonts w:ascii="Trebuchet MS" w:hAnsi="Trebuchet MS"/>
                          <w:szCs w:val="24"/>
                        </w:rPr>
                        <w:t>First Friday- March 3</w:t>
                      </w:r>
                      <w:r w:rsidRPr="001A153B">
                        <w:rPr>
                          <w:rFonts w:ascii="Trebuchet MS" w:hAnsi="Trebuchet MS"/>
                          <w:szCs w:val="24"/>
                          <w:vertAlign w:val="superscript"/>
                        </w:rPr>
                        <w:t>rd</w:t>
                      </w:r>
                      <w:r w:rsidRPr="001A153B">
                        <w:rPr>
                          <w:rFonts w:ascii="Trebuchet MS" w:hAnsi="Trebuchet MS"/>
                          <w:szCs w:val="24"/>
                        </w:rPr>
                        <w:t xml:space="preserve"> </w:t>
                      </w:r>
                      <w:r w:rsidRPr="00B331CB">
                        <w:rPr>
                          <w:rFonts w:ascii="Trebuchet MS" w:hAnsi="Trebuchet MS"/>
                          <w:b/>
                          <w:szCs w:val="24"/>
                          <w:u w:val="single"/>
                        </w:rPr>
                        <w:t>Holy Hour</w:t>
                      </w:r>
                      <w:r w:rsidRPr="001A153B">
                        <w:rPr>
                          <w:rFonts w:ascii="Trebuchet MS" w:hAnsi="Trebuchet MS"/>
                          <w:szCs w:val="24"/>
                        </w:rPr>
                        <w:t xml:space="preserve"> after 8:45AM Mass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A1414">
        <w:tab/>
      </w:r>
    </w:p>
    <w:p w:rsidR="00B60CF4" w:rsidRDefault="00B60CF4" w:rsidP="00CA1414">
      <w:pPr>
        <w:tabs>
          <w:tab w:val="left" w:pos="933"/>
        </w:tabs>
        <w:rPr>
          <w:noProof/>
        </w:rPr>
      </w:pPr>
    </w:p>
    <w:p w:rsidR="00B60CF4" w:rsidRDefault="00B60CF4" w:rsidP="00CA1414">
      <w:pPr>
        <w:tabs>
          <w:tab w:val="left" w:pos="933"/>
        </w:tabs>
        <w:rPr>
          <w:noProof/>
        </w:rPr>
      </w:pPr>
    </w:p>
    <w:p w:rsidR="00B60CF4" w:rsidRDefault="00B60CF4" w:rsidP="00CA1414">
      <w:pPr>
        <w:tabs>
          <w:tab w:val="left" w:pos="933"/>
        </w:tabs>
        <w:rPr>
          <w:noProof/>
        </w:rPr>
      </w:pPr>
    </w:p>
    <w:p w:rsidR="00215570" w:rsidRDefault="0044305C" w:rsidP="00CA1414">
      <w:pPr>
        <w:tabs>
          <w:tab w:val="left" w:pos="933"/>
        </w:tabs>
        <w:rPr>
          <w:noProof/>
        </w:rPr>
      </w:pPr>
      <w:r>
        <w:rPr>
          <w:noProof/>
        </w:rPr>
        <w:drawing>
          <wp:inline distT="0" distB="0" distL="0" distR="0">
            <wp:extent cx="1786255" cy="1125855"/>
            <wp:effectExtent l="0" t="0" r="4445" b="0"/>
            <wp:docPr id="144" name="yui_3_5_1_1_1487872858600_687" descr="https://tse2.mm.bing.net/th?id=OIP.EGwctkKGL_3Glue7VFiaxAEPEs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487872858600_687" descr="https://tse2.mm.bing.net/th?id=OIP.EGwctkKGL_3Glue7VFiaxAEPE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CF4" w:rsidRDefault="00B60CF4" w:rsidP="00CA1414">
      <w:pPr>
        <w:tabs>
          <w:tab w:val="left" w:pos="933"/>
        </w:tabs>
        <w:rPr>
          <w:noProof/>
        </w:rPr>
      </w:pPr>
    </w:p>
    <w:p w:rsidR="00B60CF4" w:rsidRDefault="00B60CF4" w:rsidP="00CA1414">
      <w:pPr>
        <w:tabs>
          <w:tab w:val="left" w:pos="933"/>
        </w:tabs>
        <w:rPr>
          <w:noProof/>
        </w:rPr>
      </w:pPr>
    </w:p>
    <w:p w:rsidR="00E95B22" w:rsidRPr="00E95B22" w:rsidRDefault="00E95B22" w:rsidP="00E95B22">
      <w:pPr>
        <w:tabs>
          <w:tab w:val="left" w:pos="5240"/>
        </w:tabs>
        <w:rPr>
          <w:rFonts w:ascii="Comic Sans MS" w:hAnsi="Comic Sans MS"/>
          <w:b/>
        </w:rPr>
      </w:pPr>
      <w:r w:rsidRPr="00E95B22">
        <w:rPr>
          <w:rFonts w:ascii="Comic Sans MS" w:hAnsi="Comic Sans MS"/>
          <w:b/>
          <w:color w:val="948A54" w:themeColor="background2" w:themeShade="80"/>
        </w:rPr>
        <w:t xml:space="preserve">Lenten Schedule </w:t>
      </w:r>
      <w:r w:rsidRPr="00E95B22">
        <w:rPr>
          <w:rFonts w:ascii="Comic Sans MS" w:hAnsi="Comic Sans MS"/>
          <w:b/>
        </w:rPr>
        <w:tab/>
      </w:r>
    </w:p>
    <w:p w:rsidR="00B60CF4" w:rsidRDefault="00E95B22" w:rsidP="00E95B22">
      <w:pPr>
        <w:tabs>
          <w:tab w:val="left" w:pos="5240"/>
        </w:tabs>
        <w:rPr>
          <w:rFonts w:ascii="Comic Sans MS" w:hAnsi="Comic Sans MS"/>
          <w:b/>
          <w:color w:val="948A54" w:themeColor="background2" w:themeShade="80"/>
        </w:rPr>
      </w:pPr>
      <w:r>
        <w:t xml:space="preserve">                                                             </w:t>
      </w:r>
      <w:r w:rsidRPr="00E95B22">
        <w:rPr>
          <w:rFonts w:ascii="Comic Sans MS" w:hAnsi="Comic Sans MS"/>
          <w:b/>
          <w:color w:val="948A54" w:themeColor="background2" w:themeShade="80"/>
        </w:rPr>
        <w:t xml:space="preserve">Communication </w:t>
      </w:r>
    </w:p>
    <w:p w:rsidR="00E95B22" w:rsidRPr="00E95B22" w:rsidRDefault="00E95B22" w:rsidP="00E95B22">
      <w:pPr>
        <w:tabs>
          <w:tab w:val="left" w:pos="5240"/>
        </w:tabs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48C050" wp14:editId="4D068837">
                <wp:simplePos x="0" y="0"/>
                <wp:positionH relativeFrom="page">
                  <wp:posOffset>3877310</wp:posOffset>
                </wp:positionH>
                <wp:positionV relativeFrom="page">
                  <wp:posOffset>7433310</wp:posOffset>
                </wp:positionV>
                <wp:extent cx="3093720" cy="2136775"/>
                <wp:effectExtent l="0" t="0" r="11430" b="15875"/>
                <wp:wrapNone/>
                <wp:docPr id="4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213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31CB" w:rsidRPr="00B331CB" w:rsidRDefault="00B331CB" w:rsidP="001E5185">
                            <w:pPr>
                              <w:pStyle w:val="BodyText"/>
                              <w:rPr>
                                <w:rFonts w:ascii="Trebuchet MS" w:hAnsi="Trebuchet MS"/>
                              </w:rPr>
                            </w:pPr>
                            <w:r w:rsidRPr="00B331CB">
                              <w:rPr>
                                <w:rFonts w:ascii="Trebuchet MS" w:hAnsi="Trebuchet MS"/>
                              </w:rPr>
                              <w:t xml:space="preserve">Please contact Marianne Hayes at </w:t>
                            </w:r>
                            <w:hyperlink r:id="rId16" w:history="1">
                              <w:r w:rsidRPr="00B331CB">
                                <w:rPr>
                                  <w:rStyle w:val="Hyperlink"/>
                                  <w:rFonts w:ascii="Trebuchet MS" w:hAnsi="Trebuchet MS"/>
                                </w:rPr>
                                <w:t>recoor@stfrncis.org</w:t>
                              </w:r>
                            </w:hyperlink>
                            <w:r w:rsidRPr="00B331CB">
                              <w:rPr>
                                <w:rFonts w:ascii="Trebuchet MS" w:hAnsi="Trebuchet MS"/>
                              </w:rPr>
                              <w:t xml:space="preserve"> with any absences, questions, concerns</w:t>
                            </w:r>
                            <w:r>
                              <w:rPr>
                                <w:rFonts w:ascii="Trebuchet MS" w:hAnsi="Trebuchet MS"/>
                              </w:rPr>
                              <w:t xml:space="preserve"> or </w:t>
                            </w:r>
                            <w:r w:rsidRPr="00B331CB">
                              <w:rPr>
                                <w:rFonts w:ascii="Trebuchet MS" w:hAnsi="Trebuchet MS"/>
                              </w:rPr>
                              <w:t xml:space="preserve">Sheila Noble at </w:t>
                            </w:r>
                            <w:hyperlink r:id="rId17" w:history="1">
                              <w:r w:rsidRPr="00B331CB">
                                <w:rPr>
                                  <w:rStyle w:val="Hyperlink"/>
                                  <w:rFonts w:ascii="Trebuchet MS" w:hAnsi="Trebuchet MS"/>
                                </w:rPr>
                                <w:t>snoble@stfrncis.org</w:t>
                              </w:r>
                            </w:hyperlink>
                            <w:r w:rsidRPr="00B331CB">
                              <w:rPr>
                                <w:rFonts w:ascii="Trebuchet MS" w:hAnsi="Trebuchet MS"/>
                              </w:rPr>
                              <w:t xml:space="preserve"> </w:t>
                            </w:r>
                          </w:p>
                          <w:p w:rsidR="00B331CB" w:rsidRPr="00B331CB" w:rsidRDefault="00B331CB" w:rsidP="001E5185">
                            <w:pPr>
                              <w:pStyle w:val="BodyText"/>
                              <w:rPr>
                                <w:rFonts w:ascii="Trebuchet MS" w:hAnsi="Trebuchet MS"/>
                              </w:rPr>
                            </w:pPr>
                            <w:r w:rsidRPr="00B331CB">
                              <w:rPr>
                                <w:rFonts w:ascii="Trebuchet MS" w:hAnsi="Trebuchet MS"/>
                              </w:rPr>
                              <w:t xml:space="preserve">All RE, Sacramental, VBS forms are on our website at </w:t>
                            </w:r>
                            <w:hyperlink r:id="rId18" w:history="1">
                              <w:r w:rsidRPr="00B331CB">
                                <w:rPr>
                                  <w:rStyle w:val="Hyperlink"/>
                                  <w:rFonts w:ascii="Trebuchet MS" w:hAnsi="Trebuchet MS"/>
                                </w:rPr>
                                <w:t>stfrncis.org</w:t>
                              </w:r>
                            </w:hyperlink>
                          </w:p>
                          <w:p w:rsidR="00B331CB" w:rsidRPr="00B331CB" w:rsidRDefault="00B331CB" w:rsidP="001E5185">
                            <w:pPr>
                              <w:pStyle w:val="BodyText"/>
                              <w:rPr>
                                <w:rFonts w:ascii="Trebuchet MS" w:hAnsi="Trebuchet MS"/>
                              </w:rPr>
                            </w:pPr>
                            <w:r w:rsidRPr="00B331CB">
                              <w:rPr>
                                <w:rFonts w:ascii="Trebuchet MS" w:hAnsi="Trebuchet MS"/>
                              </w:rPr>
                              <w:t xml:space="preserve">Join our parish newsletter, form found on the homepage of our website </w:t>
                            </w:r>
                          </w:p>
                          <w:p w:rsidR="00B331CB" w:rsidRPr="00B331CB" w:rsidRDefault="00B331CB" w:rsidP="001E5185">
                            <w:pPr>
                              <w:pStyle w:val="BodyText"/>
                              <w:rPr>
                                <w:rFonts w:ascii="Trebuchet MS" w:hAnsi="Trebuchet MS"/>
                                <w:u w:val="single"/>
                              </w:rPr>
                            </w:pPr>
                            <w:r w:rsidRPr="00B331CB">
                              <w:rPr>
                                <w:rFonts w:ascii="Trebuchet MS" w:hAnsi="Trebuchet MS"/>
                              </w:rPr>
                              <w:t xml:space="preserve">RE is on Pinterest!  Under </w:t>
                            </w:r>
                            <w:r w:rsidRPr="00B331CB">
                              <w:rPr>
                                <w:rFonts w:ascii="Trebuchet MS" w:hAnsi="Trebuchet MS"/>
                                <w:u w:val="single"/>
                              </w:rPr>
                              <w:t xml:space="preserve">Saint Francis Religious Education </w:t>
                            </w:r>
                          </w:p>
                          <w:p w:rsidR="00B331CB" w:rsidRPr="001E5185" w:rsidRDefault="00B331CB" w:rsidP="001E5185">
                            <w:pPr>
                              <w:pStyle w:val="BodyTex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62" type="#_x0000_t202" style="position:absolute;margin-left:305.3pt;margin-top:585.3pt;width:243.6pt;height:168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G/yswIAALQ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" filled="f" stroked="f">
                <v:textbox inset="0,0,0,0">
                  <w:txbxContent>
                    <w:p w:rsidR="00B331CB" w:rsidRPr="00B331CB" w:rsidRDefault="00B331CB" w:rsidP="001E5185">
                      <w:pPr>
                        <w:pStyle w:val="BodyText"/>
                        <w:rPr>
                          <w:rFonts w:ascii="Trebuchet MS" w:hAnsi="Trebuchet MS"/>
                        </w:rPr>
                      </w:pPr>
                      <w:r w:rsidRPr="00B331CB">
                        <w:rPr>
                          <w:rFonts w:ascii="Trebuchet MS" w:hAnsi="Trebuchet MS"/>
                        </w:rPr>
                        <w:t xml:space="preserve">Please contact Marianne Hayes at </w:t>
                      </w:r>
                      <w:hyperlink r:id="rId19" w:history="1">
                        <w:r w:rsidRPr="00B331CB">
                          <w:rPr>
                            <w:rStyle w:val="Hyperlink"/>
                            <w:rFonts w:ascii="Trebuchet MS" w:hAnsi="Trebuchet MS"/>
                          </w:rPr>
                          <w:t>recoor@stfrncis.org</w:t>
                        </w:r>
                      </w:hyperlink>
                      <w:r w:rsidRPr="00B331CB">
                        <w:rPr>
                          <w:rFonts w:ascii="Trebuchet MS" w:hAnsi="Trebuchet MS"/>
                        </w:rPr>
                        <w:t xml:space="preserve"> with any absences, questions, concerns</w:t>
                      </w:r>
                      <w:r>
                        <w:rPr>
                          <w:rFonts w:ascii="Trebuchet MS" w:hAnsi="Trebuchet MS"/>
                        </w:rPr>
                        <w:t xml:space="preserve"> or </w:t>
                      </w:r>
                      <w:r w:rsidRPr="00B331CB">
                        <w:rPr>
                          <w:rFonts w:ascii="Trebuchet MS" w:hAnsi="Trebuchet MS"/>
                        </w:rPr>
                        <w:t xml:space="preserve">Sheila Noble at </w:t>
                      </w:r>
                      <w:hyperlink r:id="rId20" w:history="1">
                        <w:r w:rsidRPr="00B331CB">
                          <w:rPr>
                            <w:rStyle w:val="Hyperlink"/>
                            <w:rFonts w:ascii="Trebuchet MS" w:hAnsi="Trebuchet MS"/>
                          </w:rPr>
                          <w:t>snoble@stfrncis.org</w:t>
                        </w:r>
                      </w:hyperlink>
                      <w:r w:rsidRPr="00B331CB">
                        <w:rPr>
                          <w:rFonts w:ascii="Trebuchet MS" w:hAnsi="Trebuchet MS"/>
                        </w:rPr>
                        <w:t xml:space="preserve"> </w:t>
                      </w:r>
                    </w:p>
                    <w:p w:rsidR="00B331CB" w:rsidRPr="00B331CB" w:rsidRDefault="00B331CB" w:rsidP="001E5185">
                      <w:pPr>
                        <w:pStyle w:val="BodyText"/>
                        <w:rPr>
                          <w:rFonts w:ascii="Trebuchet MS" w:hAnsi="Trebuchet MS"/>
                        </w:rPr>
                      </w:pPr>
                      <w:r w:rsidRPr="00B331CB">
                        <w:rPr>
                          <w:rFonts w:ascii="Trebuchet MS" w:hAnsi="Trebuchet MS"/>
                        </w:rPr>
                        <w:t xml:space="preserve">All RE, Sacramental, VBS forms are on our website at </w:t>
                      </w:r>
                      <w:hyperlink r:id="rId21" w:history="1">
                        <w:r w:rsidRPr="00B331CB">
                          <w:rPr>
                            <w:rStyle w:val="Hyperlink"/>
                            <w:rFonts w:ascii="Trebuchet MS" w:hAnsi="Trebuchet MS"/>
                          </w:rPr>
                          <w:t>stfrncis.org</w:t>
                        </w:r>
                      </w:hyperlink>
                    </w:p>
                    <w:p w:rsidR="00B331CB" w:rsidRPr="00B331CB" w:rsidRDefault="00B331CB" w:rsidP="001E5185">
                      <w:pPr>
                        <w:pStyle w:val="BodyText"/>
                        <w:rPr>
                          <w:rFonts w:ascii="Trebuchet MS" w:hAnsi="Trebuchet MS"/>
                        </w:rPr>
                      </w:pPr>
                      <w:r w:rsidRPr="00B331CB">
                        <w:rPr>
                          <w:rFonts w:ascii="Trebuchet MS" w:hAnsi="Trebuchet MS"/>
                        </w:rPr>
                        <w:t xml:space="preserve">Join our parish newsletter, form found on the homepage of our website </w:t>
                      </w:r>
                    </w:p>
                    <w:p w:rsidR="00B331CB" w:rsidRPr="00B331CB" w:rsidRDefault="00B331CB" w:rsidP="001E5185">
                      <w:pPr>
                        <w:pStyle w:val="BodyText"/>
                        <w:rPr>
                          <w:rFonts w:ascii="Trebuchet MS" w:hAnsi="Trebuchet MS"/>
                          <w:u w:val="single"/>
                        </w:rPr>
                      </w:pPr>
                      <w:r w:rsidRPr="00B331CB">
                        <w:rPr>
                          <w:rFonts w:ascii="Trebuchet MS" w:hAnsi="Trebuchet MS"/>
                        </w:rPr>
                        <w:t xml:space="preserve">RE is on Pinterest!  Under </w:t>
                      </w:r>
                      <w:r w:rsidRPr="00B331CB">
                        <w:rPr>
                          <w:rFonts w:ascii="Trebuchet MS" w:hAnsi="Trebuchet MS"/>
                          <w:u w:val="single"/>
                        </w:rPr>
                        <w:t xml:space="preserve">Saint Francis Religious Education </w:t>
                      </w:r>
                    </w:p>
                    <w:p w:rsidR="00B331CB" w:rsidRPr="001E5185" w:rsidRDefault="00B331CB" w:rsidP="001E5185">
                      <w:pPr>
                        <w:pStyle w:val="BodyText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95B22" w:rsidRPr="00E95B22" w:rsidSect="00C91A2B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3BD3" w:rsidRDefault="009A3BD3">
      <w:r>
        <w:separator/>
      </w:r>
    </w:p>
  </w:endnote>
  <w:endnote w:type="continuationSeparator" w:id="0">
    <w:p w:rsidR="009A3BD3" w:rsidRDefault="009A3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3BD3" w:rsidRDefault="009A3BD3">
      <w:r>
        <w:separator/>
      </w:r>
    </w:p>
  </w:footnote>
  <w:footnote w:type="continuationSeparator" w:id="0">
    <w:p w:rsidR="009A3BD3" w:rsidRDefault="009A3B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2AF52C8"/>
    <w:multiLevelType w:val="hybridMultilevel"/>
    <w:tmpl w:val="023C2424"/>
    <w:lvl w:ilvl="0" w:tplc="040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1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736835B9"/>
    <w:multiLevelType w:val="hybridMultilevel"/>
    <w:tmpl w:val="8A542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1"/>
  </w:num>
  <w:num w:numId="13">
    <w:abstractNumId w:val="14"/>
  </w:num>
  <w:num w:numId="14">
    <w:abstractNumId w:val="13"/>
  </w:num>
  <w:num w:numId="15">
    <w:abstractNumId w:val="12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A64"/>
    <w:rsid w:val="00080520"/>
    <w:rsid w:val="000877A4"/>
    <w:rsid w:val="000C2ED6"/>
    <w:rsid w:val="000D5D3D"/>
    <w:rsid w:val="000E32BD"/>
    <w:rsid w:val="000F6884"/>
    <w:rsid w:val="001113D4"/>
    <w:rsid w:val="00144343"/>
    <w:rsid w:val="0014699E"/>
    <w:rsid w:val="00164D3F"/>
    <w:rsid w:val="00174844"/>
    <w:rsid w:val="001844BF"/>
    <w:rsid w:val="00184C67"/>
    <w:rsid w:val="00187C42"/>
    <w:rsid w:val="00190D60"/>
    <w:rsid w:val="00194765"/>
    <w:rsid w:val="001A153B"/>
    <w:rsid w:val="001B32F2"/>
    <w:rsid w:val="001E5185"/>
    <w:rsid w:val="001F5D3B"/>
    <w:rsid w:val="001F5E64"/>
    <w:rsid w:val="0021138E"/>
    <w:rsid w:val="00213DB3"/>
    <w:rsid w:val="00215570"/>
    <w:rsid w:val="00222136"/>
    <w:rsid w:val="00236358"/>
    <w:rsid w:val="00236FD0"/>
    <w:rsid w:val="00284F12"/>
    <w:rsid w:val="002B1E02"/>
    <w:rsid w:val="002C08BC"/>
    <w:rsid w:val="002C35F7"/>
    <w:rsid w:val="002D2D8A"/>
    <w:rsid w:val="002F0AEB"/>
    <w:rsid w:val="0033356B"/>
    <w:rsid w:val="00350640"/>
    <w:rsid w:val="003630AA"/>
    <w:rsid w:val="003743CF"/>
    <w:rsid w:val="003763D1"/>
    <w:rsid w:val="00380B5D"/>
    <w:rsid w:val="00380C9F"/>
    <w:rsid w:val="00394ED5"/>
    <w:rsid w:val="003A44AF"/>
    <w:rsid w:val="003B7587"/>
    <w:rsid w:val="003C1C93"/>
    <w:rsid w:val="003C2170"/>
    <w:rsid w:val="003E0B50"/>
    <w:rsid w:val="004203BE"/>
    <w:rsid w:val="0044305C"/>
    <w:rsid w:val="00453D3E"/>
    <w:rsid w:val="00456E19"/>
    <w:rsid w:val="004629DF"/>
    <w:rsid w:val="0048007A"/>
    <w:rsid w:val="004B2483"/>
    <w:rsid w:val="004B2E97"/>
    <w:rsid w:val="004C1FC0"/>
    <w:rsid w:val="004C787F"/>
    <w:rsid w:val="00514493"/>
    <w:rsid w:val="00516F08"/>
    <w:rsid w:val="00523ABD"/>
    <w:rsid w:val="00524BBD"/>
    <w:rsid w:val="00530AF1"/>
    <w:rsid w:val="005506E3"/>
    <w:rsid w:val="005577F7"/>
    <w:rsid w:val="005848F0"/>
    <w:rsid w:val="00593D63"/>
    <w:rsid w:val="0059690B"/>
    <w:rsid w:val="005A3B87"/>
    <w:rsid w:val="005B4F56"/>
    <w:rsid w:val="005B7866"/>
    <w:rsid w:val="005E1E87"/>
    <w:rsid w:val="005F4A64"/>
    <w:rsid w:val="00605769"/>
    <w:rsid w:val="00647FE7"/>
    <w:rsid w:val="00651F9C"/>
    <w:rsid w:val="00681C27"/>
    <w:rsid w:val="00685F8D"/>
    <w:rsid w:val="006A65B0"/>
    <w:rsid w:val="006D64B2"/>
    <w:rsid w:val="006E29F9"/>
    <w:rsid w:val="006F69EC"/>
    <w:rsid w:val="00701254"/>
    <w:rsid w:val="007041E4"/>
    <w:rsid w:val="0070786F"/>
    <w:rsid w:val="00713F30"/>
    <w:rsid w:val="00730D8F"/>
    <w:rsid w:val="0073229E"/>
    <w:rsid w:val="00733748"/>
    <w:rsid w:val="00742189"/>
    <w:rsid w:val="00754090"/>
    <w:rsid w:val="00782EB2"/>
    <w:rsid w:val="007A4C2C"/>
    <w:rsid w:val="007A6666"/>
    <w:rsid w:val="007B2BC2"/>
    <w:rsid w:val="007B3172"/>
    <w:rsid w:val="007C32E9"/>
    <w:rsid w:val="007D138D"/>
    <w:rsid w:val="007D7F35"/>
    <w:rsid w:val="007F360F"/>
    <w:rsid w:val="007F3FA8"/>
    <w:rsid w:val="008042A1"/>
    <w:rsid w:val="00805DBA"/>
    <w:rsid w:val="00835E85"/>
    <w:rsid w:val="00841065"/>
    <w:rsid w:val="0084273F"/>
    <w:rsid w:val="00851A42"/>
    <w:rsid w:val="00852988"/>
    <w:rsid w:val="00892B10"/>
    <w:rsid w:val="008A0005"/>
    <w:rsid w:val="008B536F"/>
    <w:rsid w:val="008C7FE0"/>
    <w:rsid w:val="008D21C3"/>
    <w:rsid w:val="008D5A62"/>
    <w:rsid w:val="008E02B2"/>
    <w:rsid w:val="008F66E7"/>
    <w:rsid w:val="00911237"/>
    <w:rsid w:val="0091225B"/>
    <w:rsid w:val="00925343"/>
    <w:rsid w:val="00940F18"/>
    <w:rsid w:val="0094155C"/>
    <w:rsid w:val="009429B8"/>
    <w:rsid w:val="00944813"/>
    <w:rsid w:val="00983828"/>
    <w:rsid w:val="009916DB"/>
    <w:rsid w:val="009A266F"/>
    <w:rsid w:val="009A3BD3"/>
    <w:rsid w:val="009C438E"/>
    <w:rsid w:val="009E08FE"/>
    <w:rsid w:val="009E4798"/>
    <w:rsid w:val="009F08D6"/>
    <w:rsid w:val="009F2C50"/>
    <w:rsid w:val="00A01F2D"/>
    <w:rsid w:val="00A3453A"/>
    <w:rsid w:val="00A72C57"/>
    <w:rsid w:val="00A842F7"/>
    <w:rsid w:val="00A843A1"/>
    <w:rsid w:val="00A9094F"/>
    <w:rsid w:val="00AA15E6"/>
    <w:rsid w:val="00AC3FF1"/>
    <w:rsid w:val="00AD148A"/>
    <w:rsid w:val="00AE5663"/>
    <w:rsid w:val="00B00C94"/>
    <w:rsid w:val="00B20791"/>
    <w:rsid w:val="00B331CB"/>
    <w:rsid w:val="00B449D0"/>
    <w:rsid w:val="00B55990"/>
    <w:rsid w:val="00B60CF4"/>
    <w:rsid w:val="00B62ACF"/>
    <w:rsid w:val="00B71E36"/>
    <w:rsid w:val="00B87FC2"/>
    <w:rsid w:val="00BA396A"/>
    <w:rsid w:val="00BA7E32"/>
    <w:rsid w:val="00BB757B"/>
    <w:rsid w:val="00BD1DAC"/>
    <w:rsid w:val="00C1656B"/>
    <w:rsid w:val="00C26529"/>
    <w:rsid w:val="00C35779"/>
    <w:rsid w:val="00C446BE"/>
    <w:rsid w:val="00C54BC7"/>
    <w:rsid w:val="00C55100"/>
    <w:rsid w:val="00C55FAA"/>
    <w:rsid w:val="00C80EC0"/>
    <w:rsid w:val="00C83579"/>
    <w:rsid w:val="00C91A2B"/>
    <w:rsid w:val="00CA1414"/>
    <w:rsid w:val="00CA359C"/>
    <w:rsid w:val="00CB0B1A"/>
    <w:rsid w:val="00CC3F51"/>
    <w:rsid w:val="00CD4651"/>
    <w:rsid w:val="00CE470C"/>
    <w:rsid w:val="00CE6A69"/>
    <w:rsid w:val="00CE7A71"/>
    <w:rsid w:val="00CF17E1"/>
    <w:rsid w:val="00D026D5"/>
    <w:rsid w:val="00D05582"/>
    <w:rsid w:val="00D12DA3"/>
    <w:rsid w:val="00D33014"/>
    <w:rsid w:val="00D3519B"/>
    <w:rsid w:val="00D431BD"/>
    <w:rsid w:val="00D502D3"/>
    <w:rsid w:val="00D51B64"/>
    <w:rsid w:val="00D53217"/>
    <w:rsid w:val="00DC2208"/>
    <w:rsid w:val="00DD4680"/>
    <w:rsid w:val="00DE68B8"/>
    <w:rsid w:val="00DF3CC2"/>
    <w:rsid w:val="00E247EF"/>
    <w:rsid w:val="00E76CCF"/>
    <w:rsid w:val="00E95B22"/>
    <w:rsid w:val="00E97DCF"/>
    <w:rsid w:val="00EA57E3"/>
    <w:rsid w:val="00EB10EA"/>
    <w:rsid w:val="00EC3FEA"/>
    <w:rsid w:val="00F12F72"/>
    <w:rsid w:val="00F340E7"/>
    <w:rsid w:val="00F36E14"/>
    <w:rsid w:val="00F46A00"/>
    <w:rsid w:val="00F575C2"/>
    <w:rsid w:val="00F6665B"/>
    <w:rsid w:val="00F7747A"/>
    <w:rsid w:val="00F936D2"/>
    <w:rsid w:val="00FC3BB9"/>
    <w:rsid w:val="00FD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4A6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F4A64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5F4A6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F4A64"/>
    <w:rPr>
      <w:rFonts w:ascii="Trebuchet MS" w:eastAsia="Times New Roman" w:hAnsi="Trebuchet MS"/>
      <w:sz w:val="24"/>
    </w:rPr>
  </w:style>
  <w:style w:type="paragraph" w:styleId="NoSpacing">
    <w:name w:val="No Spacing"/>
    <w:uiPriority w:val="1"/>
    <w:qFormat/>
    <w:rsid w:val="00B20791"/>
    <w:rPr>
      <w:rFonts w:ascii="Trebuchet MS" w:eastAsia="Times New Roman" w:hAnsi="Trebuchet MS"/>
      <w:sz w:val="24"/>
    </w:rPr>
  </w:style>
  <w:style w:type="character" w:styleId="Hyperlink">
    <w:name w:val="Hyperlink"/>
    <w:basedOn w:val="DefaultParagraphFont"/>
    <w:uiPriority w:val="99"/>
    <w:unhideWhenUsed/>
    <w:rsid w:val="007C32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4A6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F4A64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5F4A6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F4A64"/>
    <w:rPr>
      <w:rFonts w:ascii="Trebuchet MS" w:eastAsia="Times New Roman" w:hAnsi="Trebuchet MS"/>
      <w:sz w:val="24"/>
    </w:rPr>
  </w:style>
  <w:style w:type="paragraph" w:styleId="NoSpacing">
    <w:name w:val="No Spacing"/>
    <w:uiPriority w:val="1"/>
    <w:qFormat/>
    <w:rsid w:val="00B20791"/>
    <w:rPr>
      <w:rFonts w:ascii="Trebuchet MS" w:eastAsia="Times New Roman" w:hAnsi="Trebuchet MS"/>
      <w:sz w:val="24"/>
    </w:rPr>
  </w:style>
  <w:style w:type="character" w:styleId="Hyperlink">
    <w:name w:val="Hyperlink"/>
    <w:basedOn w:val="DefaultParagraphFont"/>
    <w:uiPriority w:val="99"/>
    <w:unhideWhenUsed/>
    <w:rsid w:val="007C32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file:///C:\Users\lostendorf\AppData\Local\Microsoft\Windows\Temporary%20Internet%20Files\Content.Outlook\OUHI5RBK\stfrncis.org" TargetMode="External"/><Relationship Id="rId18" Type="http://schemas.openxmlformats.org/officeDocument/2006/relationships/hyperlink" Target="file:///C:\Users\lostendorf\AppData\Local\Microsoft\Windows\Temporary%20Internet%20Files\Content.Outlook\OUHI5RBK\stfrncis.or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file:///C:\Users\lostendorf\AppData\Local\Microsoft\Windows\Temporary%20Internet%20Files\Content.Outlook\OUHI5RBK\stfrncis.org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C:\Users\lostendorf\AppData\Local\Microsoft\Windows\Temporary%20Internet%20Files\Content.Outlook\OUHI5RBK\gardners.vbs@gmail.com" TargetMode="External"/><Relationship Id="rId17" Type="http://schemas.openxmlformats.org/officeDocument/2006/relationships/hyperlink" Target="mailto:snoble@stfrncis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recoor@stfrncis.org" TargetMode="External"/><Relationship Id="rId20" Type="http://schemas.openxmlformats.org/officeDocument/2006/relationships/hyperlink" Target="mailto:snoble@stfrncis.or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C:\Users\lostendorf\AppData\Local\Microsoft\Windows\Temporary%20Internet%20Files\Content.Outlook\OUHI5RBK\stfrncis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image" Target="media/image30.jpeg"/><Relationship Id="rId19" Type="http://schemas.openxmlformats.org/officeDocument/2006/relationships/hyperlink" Target="mailto:recoor@stfrncis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file:///C:\Users\lostendorf\AppData\Local\Microsoft\Windows\Temporary%20Internet%20Files\Content.Outlook\OUHI5RBK\gardners.vbs@gmail.com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c\AppData\Local\Temp\ExpressZip-16972-2\Free%20classroom%20newsletter%20templates.rar\Free%20classroom%20newsletter%20templat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Free classroom newsletter templates</Template>
  <TotalTime>0</TotalTime>
  <Pages>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Marianne Hayes</dc:creator>
  <cp:lastModifiedBy>Lisa Ostendorf</cp:lastModifiedBy>
  <cp:revision>2</cp:revision>
  <cp:lastPrinted>2017-02-23T18:49:00Z</cp:lastPrinted>
  <dcterms:created xsi:type="dcterms:W3CDTF">2017-02-28T16:11:00Z</dcterms:created>
  <dcterms:modified xsi:type="dcterms:W3CDTF">2017-02-28T16:11:00Z</dcterms:modified>
</cp:coreProperties>
</file>